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692" w:rsidRPr="00794B7B" w:rsidRDefault="009F0692" w:rsidP="00794B7B">
      <w:pPr>
        <w:tabs>
          <w:tab w:val="left" w:pos="1134"/>
          <w:tab w:val="left" w:pos="1418"/>
        </w:tabs>
        <w:jc w:val="both"/>
        <w:rPr>
          <w:rFonts w:eastAsia="ヒラギノ明朝 Pro W3"/>
          <w:lang w:eastAsia="en-US"/>
        </w:rPr>
      </w:pPr>
    </w:p>
    <w:p w:rsidR="009F0692" w:rsidRPr="00794B7B" w:rsidRDefault="009F0692" w:rsidP="00F3484D">
      <w:pPr>
        <w:pStyle w:val="2-OrtaBaslk"/>
        <w:tabs>
          <w:tab w:val="left" w:pos="1134"/>
          <w:tab w:val="left" w:pos="1418"/>
        </w:tabs>
        <w:rPr>
          <w:rFonts w:hAnsi="Times New Roman"/>
          <w:sz w:val="24"/>
          <w:szCs w:val="24"/>
        </w:rPr>
      </w:pPr>
      <w:r w:rsidRPr="00794B7B">
        <w:rPr>
          <w:rFonts w:hAnsi="Times New Roman"/>
          <w:sz w:val="24"/>
          <w:szCs w:val="24"/>
        </w:rPr>
        <w:t>EK-1</w:t>
      </w:r>
    </w:p>
    <w:p w:rsidR="009F0692" w:rsidRPr="00794B7B" w:rsidRDefault="009F0692" w:rsidP="00F3484D">
      <w:pPr>
        <w:pStyle w:val="2-OrtaBaslk"/>
        <w:tabs>
          <w:tab w:val="left" w:pos="1134"/>
          <w:tab w:val="left" w:pos="1418"/>
        </w:tabs>
        <w:rPr>
          <w:rFonts w:hAnsi="Times New Roman"/>
          <w:sz w:val="24"/>
          <w:szCs w:val="24"/>
        </w:rPr>
      </w:pPr>
    </w:p>
    <w:p w:rsidR="009F0692" w:rsidRPr="00794B7B" w:rsidRDefault="009F0692" w:rsidP="00F3484D">
      <w:pPr>
        <w:pStyle w:val="2-OrtaBaslk"/>
        <w:tabs>
          <w:tab w:val="left" w:pos="1134"/>
          <w:tab w:val="left" w:pos="1418"/>
        </w:tabs>
        <w:rPr>
          <w:rFonts w:hAnsi="Times New Roman"/>
          <w:sz w:val="24"/>
          <w:szCs w:val="24"/>
        </w:rPr>
      </w:pPr>
      <w:r w:rsidRPr="00794B7B">
        <w:rPr>
          <w:rFonts w:hAnsi="Times New Roman"/>
          <w:sz w:val="24"/>
          <w:szCs w:val="24"/>
        </w:rPr>
        <w:t>İSGB VE OSGB’LERDE BULUNACAK ASGARİ MALZEME LİSTESİ</w:t>
      </w:r>
    </w:p>
    <w:p w:rsidR="009F0692" w:rsidRPr="00794B7B" w:rsidRDefault="009F0692" w:rsidP="00794B7B">
      <w:pPr>
        <w:pStyle w:val="3-NormalYaz"/>
        <w:tabs>
          <w:tab w:val="left" w:pos="1134"/>
          <w:tab w:val="left" w:pos="1418"/>
        </w:tabs>
        <w:rPr>
          <w:rFonts w:hAnsi="Times New Roman"/>
          <w:sz w:val="24"/>
          <w:szCs w:val="24"/>
        </w:rPr>
      </w:pPr>
    </w:p>
    <w:p w:rsidR="009F0692" w:rsidRPr="00794B7B" w:rsidRDefault="009F0692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a) </w:t>
      </w:r>
      <w:r w:rsidRPr="00794B7B">
        <w:rPr>
          <w:rFonts w:hAnsi="Times New Roman"/>
          <w:sz w:val="24"/>
          <w:szCs w:val="24"/>
        </w:rPr>
        <w:t xml:space="preserve">Steteskop, </w:t>
      </w:r>
    </w:p>
    <w:p w:rsidR="009F0692" w:rsidRDefault="009F0692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b) </w:t>
      </w:r>
      <w:r w:rsidRPr="00794B7B">
        <w:rPr>
          <w:rFonts w:hAnsi="Times New Roman"/>
          <w:sz w:val="24"/>
          <w:szCs w:val="24"/>
        </w:rPr>
        <w:t xml:space="preserve">Tansiyon aleti, </w:t>
      </w:r>
    </w:p>
    <w:p w:rsidR="009F0692" w:rsidRPr="00794B7B" w:rsidRDefault="009F0692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c)</w:t>
      </w:r>
      <w:r w:rsidRPr="00794B7B">
        <w:rPr>
          <w:rFonts w:hAnsi="Times New Roman"/>
          <w:sz w:val="24"/>
          <w:szCs w:val="24"/>
        </w:rPr>
        <w:t xml:space="preserve"> Otoskop, </w:t>
      </w:r>
    </w:p>
    <w:p w:rsidR="009F0692" w:rsidRDefault="009F0692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</w:r>
      <w:r w:rsidRPr="00794B7B">
        <w:rPr>
          <w:rFonts w:hAnsi="Times New Roman"/>
          <w:sz w:val="24"/>
          <w:szCs w:val="24"/>
        </w:rPr>
        <w:t xml:space="preserve">ç) Oftalmoskop, </w:t>
      </w:r>
    </w:p>
    <w:p w:rsidR="009F0692" w:rsidRDefault="009F0692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d)</w:t>
      </w:r>
      <w:r w:rsidRPr="00794B7B">
        <w:rPr>
          <w:rFonts w:hAnsi="Times New Roman"/>
          <w:sz w:val="24"/>
          <w:szCs w:val="24"/>
        </w:rPr>
        <w:t xml:space="preserve"> Termometre, </w:t>
      </w:r>
    </w:p>
    <w:p w:rsidR="009F0692" w:rsidRPr="00794B7B" w:rsidRDefault="009F0692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e)</w:t>
      </w:r>
      <w:r w:rsidRPr="00794B7B">
        <w:rPr>
          <w:rFonts w:hAnsi="Times New Roman"/>
          <w:sz w:val="24"/>
          <w:szCs w:val="24"/>
        </w:rPr>
        <w:t xml:space="preserve"> Işık kaynağı, </w:t>
      </w:r>
    </w:p>
    <w:p w:rsidR="009F0692" w:rsidRDefault="009F0692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f) </w:t>
      </w:r>
      <w:r w:rsidRPr="00794B7B">
        <w:rPr>
          <w:rFonts w:hAnsi="Times New Roman"/>
          <w:sz w:val="24"/>
          <w:szCs w:val="24"/>
        </w:rPr>
        <w:t>Küçük cerrahi seti,</w:t>
      </w:r>
    </w:p>
    <w:p w:rsidR="009F0692" w:rsidRPr="00794B7B" w:rsidRDefault="009F0692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g) </w:t>
      </w:r>
      <w:r w:rsidRPr="00794B7B">
        <w:rPr>
          <w:rFonts w:hAnsi="Times New Roman"/>
          <w:sz w:val="24"/>
          <w:szCs w:val="24"/>
        </w:rPr>
        <w:t xml:space="preserve">Paravan, perde v.b, </w:t>
      </w:r>
    </w:p>
    <w:p w:rsidR="009F0692" w:rsidRPr="00794B7B" w:rsidRDefault="009F0692" w:rsidP="00794B7B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ğ)</w:t>
      </w:r>
      <w:r w:rsidRPr="00794B7B">
        <w:rPr>
          <w:rFonts w:hAnsi="Times New Roman"/>
          <w:sz w:val="24"/>
          <w:szCs w:val="24"/>
        </w:rPr>
        <w:t xml:space="preserve"> Muayene masası, </w:t>
      </w:r>
    </w:p>
    <w:p w:rsidR="009F0692" w:rsidRPr="00794B7B" w:rsidRDefault="009F0692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h) </w:t>
      </w:r>
      <w:r w:rsidRPr="00794B7B">
        <w:rPr>
          <w:rFonts w:hAnsi="Times New Roman"/>
          <w:sz w:val="24"/>
          <w:szCs w:val="24"/>
        </w:rPr>
        <w:t>Refleks çekici,</w:t>
      </w:r>
    </w:p>
    <w:p w:rsidR="009F0692" w:rsidRPr="00794B7B" w:rsidRDefault="009F0692" w:rsidP="00794B7B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ı) </w:t>
      </w:r>
      <w:r w:rsidRPr="00794B7B">
        <w:rPr>
          <w:rFonts w:hAnsi="Times New Roman"/>
          <w:sz w:val="24"/>
          <w:szCs w:val="24"/>
        </w:rPr>
        <w:t>Tartı aleti,</w:t>
      </w:r>
    </w:p>
    <w:p w:rsidR="009F0692" w:rsidRPr="00794B7B" w:rsidRDefault="009F0692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i)</w:t>
      </w:r>
      <w:r w:rsidRPr="00794B7B">
        <w:rPr>
          <w:rFonts w:hAnsi="Times New Roman"/>
          <w:sz w:val="24"/>
          <w:szCs w:val="24"/>
        </w:rPr>
        <w:t xml:space="preserve"> Boy ölçer, </w:t>
      </w:r>
    </w:p>
    <w:p w:rsidR="009F0692" w:rsidRPr="00794B7B" w:rsidRDefault="009F0692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j)</w:t>
      </w:r>
      <w:r w:rsidRPr="00794B7B">
        <w:rPr>
          <w:rFonts w:hAnsi="Times New Roman"/>
          <w:sz w:val="24"/>
          <w:szCs w:val="24"/>
        </w:rPr>
        <w:t xml:space="preserve"> Pansuman seti, </w:t>
      </w:r>
    </w:p>
    <w:p w:rsidR="009F0692" w:rsidRPr="00794B7B" w:rsidRDefault="009F0692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k)</w:t>
      </w:r>
      <w:r w:rsidRPr="00794B7B">
        <w:rPr>
          <w:rFonts w:hAnsi="Times New Roman"/>
          <w:sz w:val="24"/>
          <w:szCs w:val="24"/>
        </w:rPr>
        <w:t xml:space="preserve"> Dil basacağı, enjektör, gazlı bez gibi gerekli sarf malzemeleri, </w:t>
      </w:r>
    </w:p>
    <w:p w:rsidR="009F0692" w:rsidRPr="00794B7B" w:rsidRDefault="009F0692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l)</w:t>
      </w:r>
      <w:r w:rsidRPr="00794B7B">
        <w:rPr>
          <w:rFonts w:hAnsi="Times New Roman"/>
          <w:sz w:val="24"/>
          <w:szCs w:val="24"/>
        </w:rPr>
        <w:t xml:space="preserve"> Keskin atık kabı, </w:t>
      </w:r>
    </w:p>
    <w:p w:rsidR="009F0692" w:rsidRPr="00794B7B" w:rsidRDefault="009F0692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m)</w:t>
      </w:r>
      <w:r w:rsidRPr="00794B7B">
        <w:rPr>
          <w:rFonts w:hAnsi="Times New Roman"/>
          <w:sz w:val="24"/>
          <w:szCs w:val="24"/>
        </w:rPr>
        <w:t xml:space="preserve"> Manometreli oksijen tüpü (taşınabilir), </w:t>
      </w:r>
    </w:p>
    <w:p w:rsidR="009F0692" w:rsidRPr="00794B7B" w:rsidRDefault="009F0692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n)</w:t>
      </w:r>
      <w:r w:rsidRPr="00794B7B">
        <w:rPr>
          <w:rFonts w:hAnsi="Times New Roman"/>
          <w:sz w:val="24"/>
          <w:szCs w:val="24"/>
        </w:rPr>
        <w:t xml:space="preserve"> Seyyar lamba, </w:t>
      </w:r>
    </w:p>
    <w:p w:rsidR="009F0692" w:rsidRPr="00794B7B" w:rsidRDefault="009F0692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o)</w:t>
      </w:r>
      <w:r w:rsidRPr="00794B7B">
        <w:rPr>
          <w:rFonts w:hAnsi="Times New Roman"/>
          <w:sz w:val="24"/>
          <w:szCs w:val="24"/>
        </w:rPr>
        <w:t xml:space="preserve"> Buzdolabı, </w:t>
      </w:r>
    </w:p>
    <w:p w:rsidR="009F0692" w:rsidRPr="00794B7B" w:rsidRDefault="009F0692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ö) İlaç ve malzeme dolabı,</w:t>
      </w:r>
    </w:p>
    <w:p w:rsidR="009F0692" w:rsidRDefault="009F0692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p)</w:t>
      </w:r>
      <w:r w:rsidRPr="00794B7B"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EKG cihazı</w:t>
      </w:r>
    </w:p>
    <w:p w:rsidR="009F0692" w:rsidRDefault="009F0692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r) Negatoskop</w:t>
      </w:r>
    </w:p>
    <w:p w:rsidR="009F0692" w:rsidRPr="00794B7B" w:rsidRDefault="009F0692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s)</w:t>
      </w:r>
      <w:r w:rsidRPr="00794B7B">
        <w:rPr>
          <w:rFonts w:hAnsi="Times New Roman"/>
          <w:sz w:val="24"/>
          <w:szCs w:val="24"/>
        </w:rPr>
        <w:t>Tekerlekli sandalye,</w:t>
      </w:r>
    </w:p>
    <w:p w:rsidR="009F0692" w:rsidRDefault="009F0692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ş)</w:t>
      </w:r>
      <w:r w:rsidRPr="00794B7B">
        <w:rPr>
          <w:rFonts w:hAnsi="Times New Roman"/>
          <w:sz w:val="24"/>
          <w:szCs w:val="24"/>
        </w:rPr>
        <w:t xml:space="preserve"> 15/2/2008 tarihli ve 26788 sayılı Resmî Gazete’de yayımlanan Ayakta Teşhis ve Tedavi Yapılan Özel Sağlık Kuruluşları Hak</w:t>
      </w:r>
      <w:r>
        <w:rPr>
          <w:rFonts w:hAnsi="Times New Roman"/>
          <w:sz w:val="24"/>
          <w:szCs w:val="24"/>
        </w:rPr>
        <w:t>kında Yönetmeliğe göre</w:t>
      </w:r>
      <w:r w:rsidRPr="00794B7B"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bulundurulması zorunlu tutulan temel acil ilaçlar, aşılar ve antiserumlar.</w:t>
      </w:r>
    </w:p>
    <w:p w:rsidR="009F0692" w:rsidRDefault="009F0692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</w:p>
    <w:p w:rsidR="009F0692" w:rsidRDefault="009F0692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 w:rsidRPr="00794B7B">
        <w:rPr>
          <w:rFonts w:hAnsi="Times New Roman"/>
          <w:sz w:val="24"/>
          <w:szCs w:val="24"/>
        </w:rPr>
        <w:t xml:space="preserve">Not 1: Birden fazla işyeri hekiminin bir arada çalıştığı birimlerde, yukarıdaki tıbbi cihaz ve malzemelerden (a)’dan (h) bendine kadar (h bendi dahil) olanlar her işyeri hekimi için ayrı ayrı bulundurulur. </w:t>
      </w:r>
    </w:p>
    <w:p w:rsidR="009F0692" w:rsidRPr="00794B7B" w:rsidRDefault="009F0692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 w:rsidRPr="00794B7B">
        <w:rPr>
          <w:rFonts w:hAnsi="Times New Roman"/>
          <w:sz w:val="24"/>
          <w:szCs w:val="24"/>
        </w:rPr>
        <w:t xml:space="preserve">Not 2: Birimler, tıbbi atıklar ve çöpler için 22/7/2005 tarihli ve 25883 sayılı Resmî Gazete’ de yayımlanan Tıbbi Atıkların Kontrolü Yönetmeliği hükümlerine uygun olarak gerekli tedbirleri alır. </w:t>
      </w:r>
    </w:p>
    <w:p w:rsidR="009F0692" w:rsidRPr="00794B7B" w:rsidRDefault="009F0692" w:rsidP="00794B7B">
      <w:pPr>
        <w:pStyle w:val="3-NormalYaz"/>
        <w:tabs>
          <w:tab w:val="left" w:pos="1134"/>
          <w:tab w:val="left" w:pos="1418"/>
        </w:tabs>
        <w:rPr>
          <w:rFonts w:hAnsi="Times New Roman"/>
          <w:b/>
          <w:bCs/>
          <w:sz w:val="24"/>
          <w:szCs w:val="24"/>
        </w:rPr>
        <w:sectPr w:rsidR="009F0692" w:rsidRPr="00794B7B" w:rsidSect="00794B7B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F0692" w:rsidRDefault="009F0692" w:rsidP="00F3484D">
      <w:pPr>
        <w:pStyle w:val="3-NormalYaz"/>
        <w:tabs>
          <w:tab w:val="left" w:pos="1134"/>
          <w:tab w:val="left" w:pos="1418"/>
        </w:tabs>
        <w:jc w:val="center"/>
        <w:rPr>
          <w:rFonts w:hAnsi="Times New Roman"/>
          <w:b/>
          <w:bCs/>
          <w:sz w:val="24"/>
          <w:szCs w:val="24"/>
        </w:rPr>
      </w:pPr>
      <w:r w:rsidRPr="00794B7B">
        <w:rPr>
          <w:rFonts w:hAnsi="Times New Roman"/>
          <w:b/>
          <w:bCs/>
          <w:sz w:val="24"/>
          <w:szCs w:val="24"/>
        </w:rPr>
        <w:t>EK</w:t>
      </w:r>
      <w:r>
        <w:rPr>
          <w:rFonts w:hAnsi="Times New Roman"/>
          <w:b/>
          <w:bCs/>
          <w:sz w:val="24"/>
          <w:szCs w:val="24"/>
        </w:rPr>
        <w:t>-</w:t>
      </w:r>
      <w:r w:rsidRPr="00794B7B">
        <w:rPr>
          <w:rFonts w:hAnsi="Times New Roman"/>
          <w:b/>
          <w:bCs/>
          <w:sz w:val="24"/>
          <w:szCs w:val="24"/>
        </w:rPr>
        <w:t>2</w:t>
      </w:r>
    </w:p>
    <w:p w:rsidR="009F0692" w:rsidRPr="00794B7B" w:rsidRDefault="009F0692" w:rsidP="00F3484D">
      <w:pPr>
        <w:pStyle w:val="3-NormalYaz"/>
        <w:tabs>
          <w:tab w:val="left" w:pos="1134"/>
          <w:tab w:val="left" w:pos="1418"/>
        </w:tabs>
        <w:jc w:val="center"/>
        <w:rPr>
          <w:rFonts w:hAnsi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ORTAK SAĞLIK VE GÜVENLİK BİRİMİ YETKİ BELGESİ</w:t>
      </w:r>
    </w:p>
    <w:p w:rsidR="009F0692" w:rsidRPr="00794B7B" w:rsidRDefault="009F0692" w:rsidP="00794B7B">
      <w:pPr>
        <w:pStyle w:val="3-NormalYaz"/>
        <w:tabs>
          <w:tab w:val="left" w:pos="1134"/>
          <w:tab w:val="left" w:pos="1418"/>
        </w:tabs>
        <w:rPr>
          <w:rFonts w:hAnsi="Times New Roman"/>
          <w:b/>
          <w:bCs/>
          <w:sz w:val="24"/>
          <w:szCs w:val="24"/>
        </w:rPr>
      </w:pPr>
      <w:r w:rsidRPr="00794B7B">
        <w:rPr>
          <w:rFonts w:hAnsi="Times New Roman"/>
          <w:b/>
          <w:bCs/>
          <w:sz w:val="24"/>
          <w:szCs w:val="24"/>
        </w:rPr>
        <w:object w:dxaOrig="12806" w:dyaOrig="89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0.5pt;height:445.5pt" o:ole="">
            <v:imagedata r:id="rId8" o:title=""/>
          </v:shape>
          <o:OLEObject Type="Embed" ProgID="Word.Document.8" ShapeID="_x0000_i1025" DrawAspect="Content" ObjectID="_1419856691" r:id="rId9">
            <o:FieldCodes>\s</o:FieldCodes>
          </o:OLEObject>
        </w:object>
      </w:r>
    </w:p>
    <w:p w:rsidR="009F0692" w:rsidRPr="00794B7B" w:rsidRDefault="009F0692" w:rsidP="00794B7B">
      <w:pPr>
        <w:pStyle w:val="1-Baslk"/>
        <w:tabs>
          <w:tab w:val="clear" w:pos="566"/>
          <w:tab w:val="left" w:pos="708"/>
          <w:tab w:val="left" w:pos="1134"/>
          <w:tab w:val="left" w:pos="1418"/>
        </w:tabs>
        <w:jc w:val="both"/>
        <w:rPr>
          <w:rFonts w:hAnsi="Times New Roman"/>
          <w:sz w:val="24"/>
          <w:szCs w:val="24"/>
        </w:rPr>
      </w:pPr>
    </w:p>
    <w:p w:rsidR="009F0692" w:rsidRPr="00794B7B" w:rsidRDefault="009F0692" w:rsidP="00794B7B">
      <w:pPr>
        <w:tabs>
          <w:tab w:val="left" w:pos="1134"/>
          <w:tab w:val="left" w:pos="1418"/>
        </w:tabs>
        <w:jc w:val="both"/>
        <w:sectPr w:rsidR="009F0692" w:rsidRPr="00794B7B" w:rsidSect="00CA6707">
          <w:pgSz w:w="16838" w:h="11906" w:orient="landscape"/>
          <w:pgMar w:top="1134" w:right="1417" w:bottom="709" w:left="1417" w:header="708" w:footer="708" w:gutter="0"/>
          <w:cols w:space="708"/>
          <w:docGrid w:linePitch="360"/>
        </w:sectPr>
      </w:pPr>
    </w:p>
    <w:p w:rsidR="009F0692" w:rsidRPr="00794B7B" w:rsidRDefault="009F0692" w:rsidP="00F3484D">
      <w:pPr>
        <w:tabs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EK-3</w:t>
      </w:r>
    </w:p>
    <w:p w:rsidR="009F0692" w:rsidRPr="00794B7B" w:rsidRDefault="009F0692" w:rsidP="00F3484D">
      <w:pPr>
        <w:tabs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OSGB İLE İŞYERİ ARASINDAKİ HİZMET SÖZLEŞMESİ</w:t>
      </w:r>
    </w:p>
    <w:p w:rsidR="009F0692" w:rsidRPr="00794B7B" w:rsidRDefault="009F0692" w:rsidP="00794B7B">
      <w:pPr>
        <w:tabs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OSGB: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Yetki Belgesi Tarih ve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>
        <w:t>SGK</w:t>
      </w:r>
      <w:r w:rsidRPr="00794B7B">
        <w:t xml:space="preserve"> Sicil No:</w:t>
      </w:r>
      <w:r w:rsidRPr="00794B7B">
        <w:tab/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Vergi Dairesi/Sicil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Faks No:                                   E-posta: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İşyerine verilecek iş güvenliği uzmanlığı hizmet süresi:                                 (saat/ay)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İşyerine verilecek işyeri hekimliği hizmet süresi:                                           (saat/ay)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İşyerine verilecek diğer sağlık personelinin hizmet süresi:                             (saat/ay)  </w:t>
      </w:r>
    </w:p>
    <w:p w:rsidR="009F0692" w:rsidRPr="00794B7B" w:rsidRDefault="009F0692" w:rsidP="00F3484D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Hizmet alan işyerinin: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Vergi Dairesi/Sicil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Faks No:                                   E-posta: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Tehlike sınıfı:                            </w:t>
      </w:r>
      <w:r>
        <w:t xml:space="preserve"> </w:t>
      </w:r>
      <w:r w:rsidRPr="00794B7B">
        <w:t xml:space="preserve"> </w:t>
      </w:r>
      <w:r>
        <w:t>Çalışan</w:t>
      </w:r>
      <w:r w:rsidRPr="00794B7B">
        <w:t xml:space="preserve"> sayısı:              </w:t>
      </w:r>
      <w:r>
        <w:t xml:space="preserve">             </w:t>
      </w:r>
      <w:r w:rsidRPr="00794B7B">
        <w:t xml:space="preserve">Faaliyet alanı:                                                  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Hizmet verecek iş güvenliği uzmanının: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Adı ve Soyadı: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T.C. Kimlik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Mesleği: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Diploma Tarih ve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Belge sınıfı Tarih ve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Hizmet verecek işyeri hekiminin: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Adı ve Soyadı: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T.C. Kimlik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Diploma Tarih ve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Belge Tarih ve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Hizmet verecek diğer sağlık personelinin: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Adı ve Soyadı: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T.C. Kimlik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Mesleği: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Diploma Tarih ve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Belge Tarih ve No:</w:t>
      </w:r>
    </w:p>
    <w:p w:rsidR="009F0692" w:rsidRPr="00794B7B" w:rsidRDefault="009F0692" w:rsidP="00F3484D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t xml:space="preserve">      </w:t>
      </w:r>
      <w:r>
        <w:tab/>
      </w:r>
      <w:r>
        <w:tab/>
      </w:r>
      <w:r w:rsidRPr="00794B7B">
        <w:t>İş bu sözleşme 6331 sayılı İş Sağlığı ve Güvenliği Kanunu hükümlerine göre müştereken imzalanmıştır.</w:t>
      </w:r>
      <w:r w:rsidRPr="00794B7B">
        <w:rPr>
          <w:b/>
          <w:bCs/>
        </w:rPr>
        <w:tab/>
      </w:r>
    </w:p>
    <w:p w:rsidR="009F0692" w:rsidRPr="00794B7B" w:rsidRDefault="009F0692" w:rsidP="00794B7B">
      <w:pPr>
        <w:tabs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                                                                                    Tarih        …./…./….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>
        <w:rPr>
          <w:b/>
          <w:bCs/>
        </w:rPr>
        <w:t xml:space="preserve"> </w:t>
      </w:r>
      <w:r w:rsidRPr="00794B7B">
        <w:rPr>
          <w:b/>
          <w:bCs/>
        </w:rPr>
        <w:t xml:space="preserve">İş Güv. Uzm.                      </w:t>
      </w:r>
      <w:r>
        <w:rPr>
          <w:b/>
          <w:bCs/>
        </w:rPr>
        <w:t xml:space="preserve">  </w:t>
      </w:r>
      <w:r w:rsidRPr="00794B7B">
        <w:rPr>
          <w:b/>
          <w:bCs/>
        </w:rPr>
        <w:t xml:space="preserve"> Diğer Sağlık Personeli                            İşyeri Hekimi                            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     İmza                                             İmza                                                    İmza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          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</w:t>
      </w:r>
      <w:r w:rsidRPr="00794B7B">
        <w:rPr>
          <w:b/>
          <w:bCs/>
        </w:rPr>
        <w:tab/>
        <w:t xml:space="preserve">                     OSGB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              </w:t>
      </w:r>
      <w:r w:rsidRPr="00794B7B">
        <w:rPr>
          <w:b/>
          <w:bCs/>
        </w:rPr>
        <w:tab/>
        <w:t>İşveren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rPr>
          <w:b/>
          <w:bCs/>
        </w:rPr>
        <w:t xml:space="preserve">      </w:t>
      </w:r>
      <w:r w:rsidRPr="00794B7B">
        <w:rPr>
          <w:b/>
          <w:bCs/>
        </w:rPr>
        <w:tab/>
        <w:t xml:space="preserve">                      İmza</w:t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           </w:t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İmza</w:t>
      </w:r>
    </w:p>
    <w:p w:rsidR="009F0692" w:rsidRPr="00794B7B" w:rsidRDefault="009F0692" w:rsidP="00794B7B">
      <w:pPr>
        <w:pStyle w:val="2-OrtaBaslk"/>
        <w:tabs>
          <w:tab w:val="left" w:pos="1134"/>
          <w:tab w:val="left" w:pos="1418"/>
        </w:tabs>
        <w:jc w:val="both"/>
        <w:rPr>
          <w:rFonts w:hAnsi="Times New Roman"/>
          <w:sz w:val="24"/>
          <w:szCs w:val="24"/>
        </w:rPr>
      </w:pPr>
    </w:p>
    <w:p w:rsidR="009F0692" w:rsidRDefault="009F0692" w:rsidP="00794B7B">
      <w:pPr>
        <w:tabs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F3484D">
      <w:pPr>
        <w:tabs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EK-4a</w:t>
      </w:r>
    </w:p>
    <w:p w:rsidR="009F0692" w:rsidRPr="00794B7B" w:rsidRDefault="009F0692" w:rsidP="00F3484D">
      <w:pPr>
        <w:tabs>
          <w:tab w:val="left" w:pos="1134"/>
          <w:tab w:val="left" w:pos="1418"/>
        </w:tabs>
        <w:jc w:val="center"/>
        <w:rPr>
          <w:b/>
          <w:bCs/>
        </w:rPr>
      </w:pPr>
    </w:p>
    <w:p w:rsidR="009F0692" w:rsidRPr="00794B7B" w:rsidRDefault="009F0692" w:rsidP="00F3484D">
      <w:pPr>
        <w:tabs>
          <w:tab w:val="left" w:pos="720"/>
          <w:tab w:val="left" w:pos="1134"/>
          <w:tab w:val="left" w:pos="1418"/>
        </w:tabs>
        <w:jc w:val="center"/>
        <w:rPr>
          <w:b/>
          <w:bCs/>
          <w:color w:val="000000"/>
        </w:rPr>
      </w:pPr>
      <w:r w:rsidRPr="00794B7B">
        <w:rPr>
          <w:b/>
          <w:bCs/>
          <w:color w:val="000000"/>
        </w:rPr>
        <w:t>İŞYERİ HEKİMLİĞİ ÇALIŞMA SÖZLEŞMESİ/GÖREVLENDİRMESİ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  <w:r w:rsidRPr="00794B7B">
        <w:rPr>
          <w:b/>
          <w:bCs/>
          <w:color w:val="000000"/>
        </w:rPr>
        <w:t>İşyerinin 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Unvanı: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Adresi: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    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Tel No:                                           </w:t>
      </w:r>
      <w:r>
        <w:rPr>
          <w:color w:val="000000"/>
        </w:rPr>
        <w:t xml:space="preserve">       </w:t>
      </w:r>
      <w:r w:rsidRPr="00794B7B">
        <w:rPr>
          <w:color w:val="000000"/>
        </w:rPr>
        <w:t xml:space="preserve"> Faks No:                                     E-posta: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rPr>
          <w:color w:val="000000"/>
        </w:rPr>
        <w:t>SGK</w:t>
      </w:r>
      <w:r w:rsidRPr="00794B7B">
        <w:rPr>
          <w:color w:val="FF0000"/>
        </w:rPr>
        <w:t xml:space="preserve"> </w:t>
      </w:r>
      <w:r w:rsidRPr="00794B7B">
        <w:t>Sicil No:</w:t>
      </w:r>
      <w:r w:rsidRPr="00794B7B">
        <w:tab/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ab/>
      </w:r>
      <w:r w:rsidRPr="00794B7B">
        <w:rPr>
          <w:color w:val="000000"/>
        </w:rPr>
        <w:tab/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Faaliyet alanı: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Tehlike sınıfı:                                  </w:t>
      </w:r>
      <w:r>
        <w:rPr>
          <w:color w:val="000000"/>
        </w:rPr>
        <w:t xml:space="preserve">      Ç</w:t>
      </w:r>
      <w:r w:rsidRPr="00794B7B">
        <w:t xml:space="preserve">alışan </w:t>
      </w:r>
      <w:r w:rsidRPr="00794B7B">
        <w:rPr>
          <w:color w:val="000000"/>
        </w:rPr>
        <w:t xml:space="preserve">sayısı: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     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  <w:r w:rsidRPr="00794B7B">
        <w:rPr>
          <w:b/>
          <w:bCs/>
          <w:color w:val="000000"/>
        </w:rPr>
        <w:t>İşyeri Hekiminin 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Adı ve Soyadı: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T.C. Kimlik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Diploma Tarih ve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Belge Tarih ve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Hizmet vereceği süre (Saat/Ay):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Adresi: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Tel No:                                            </w:t>
      </w:r>
      <w:r>
        <w:rPr>
          <w:color w:val="000000"/>
        </w:rPr>
        <w:t xml:space="preserve">   </w:t>
      </w:r>
      <w:r w:rsidRPr="00794B7B">
        <w:rPr>
          <w:color w:val="000000"/>
        </w:rPr>
        <w:t xml:space="preserve">Faks No:                                    </w:t>
      </w:r>
      <w:r>
        <w:rPr>
          <w:color w:val="000000"/>
        </w:rPr>
        <w:t xml:space="preserve"> </w:t>
      </w:r>
      <w:r w:rsidRPr="00794B7B">
        <w:rPr>
          <w:color w:val="000000"/>
        </w:rPr>
        <w:t xml:space="preserve"> E-posta: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  <w:r w:rsidRPr="00794B7B">
        <w:rPr>
          <w:b/>
          <w:bCs/>
          <w:color w:val="000000"/>
        </w:rPr>
        <w:t xml:space="preserve">    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  <w:r w:rsidRPr="00794B7B">
        <w:rPr>
          <w:b/>
          <w:bCs/>
          <w:color w:val="000000"/>
        </w:rPr>
        <w:t>İşyeri Hekimliği Yaptığı Diğer İşyerlerinin:</w:t>
      </w:r>
    </w:p>
    <w:p w:rsidR="009F0692" w:rsidRPr="00794B7B" w:rsidRDefault="009F0692" w:rsidP="00E07420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Unvanı: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Tehlike sınıfı: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Çalışan sayısı: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SGK</w:t>
      </w:r>
      <w:r w:rsidRPr="00794B7B">
        <w:rPr>
          <w:color w:val="FF0000"/>
        </w:rPr>
        <w:t xml:space="preserve"> </w:t>
      </w:r>
      <w:r w:rsidRPr="00794B7B">
        <w:rPr>
          <w:color w:val="000000"/>
        </w:rPr>
        <w:t>Sicil No:</w:t>
      </w:r>
      <w:r w:rsidRPr="00794B7B">
        <w:rPr>
          <w:color w:val="000000"/>
        </w:rPr>
        <w:tab/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Çalışma Süresi (Saat/Ay): </w:t>
      </w:r>
    </w:p>
    <w:p w:rsidR="009F0692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  <w:r w:rsidRPr="00794B7B">
        <w:rPr>
          <w:b/>
          <w:bCs/>
          <w:color w:val="000000"/>
        </w:rPr>
        <w:t>İşyeri Hekimliği Dışındaki Çalıştığı İşler/İşyerleri:</w:t>
      </w:r>
    </w:p>
    <w:p w:rsidR="009F0692" w:rsidRPr="00794B7B" w:rsidRDefault="009F0692" w:rsidP="00E07420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SGK</w:t>
      </w:r>
      <w:r w:rsidRPr="00794B7B">
        <w:rPr>
          <w:color w:val="FF0000"/>
        </w:rPr>
        <w:t xml:space="preserve"> </w:t>
      </w:r>
      <w:r w:rsidRPr="00794B7B">
        <w:rPr>
          <w:color w:val="000000"/>
        </w:rPr>
        <w:t>Sicil No:</w:t>
      </w:r>
      <w:r w:rsidRPr="00794B7B">
        <w:rPr>
          <w:color w:val="000000"/>
        </w:rPr>
        <w:tab/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Çalışma Süresi (Saat/Ay):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</w:p>
    <w:p w:rsidR="009F0692" w:rsidRPr="00794B7B" w:rsidRDefault="009F0692" w:rsidP="006F0AFF">
      <w:pPr>
        <w:tabs>
          <w:tab w:val="left" w:pos="720"/>
          <w:tab w:val="left" w:pos="1134"/>
          <w:tab w:val="left" w:pos="1418"/>
        </w:tabs>
        <w:jc w:val="center"/>
        <w:rPr>
          <w:b/>
          <w:bCs/>
          <w:color w:val="000000"/>
        </w:rPr>
      </w:pPr>
      <w:r w:rsidRPr="00794B7B">
        <w:rPr>
          <w:b/>
          <w:bCs/>
          <w:color w:val="000000"/>
        </w:rPr>
        <w:t>Tarih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  <w:r w:rsidRPr="00794B7B">
        <w:rPr>
          <w:b/>
          <w:bCs/>
          <w:color w:val="000000"/>
        </w:rPr>
        <w:t xml:space="preserve">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  <w:t>İşyeri Hekimi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İşveren/İşv. Vek.</w:t>
      </w:r>
    </w:p>
    <w:p w:rsidR="009F0692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  <w:t xml:space="preserve">       İmza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Pr="00794B7B">
        <w:rPr>
          <w:b/>
          <w:bCs/>
        </w:rPr>
        <w:t xml:space="preserve">İmza - Kaşe </w:t>
      </w:r>
      <w:r w:rsidRPr="00794B7B">
        <w:rPr>
          <w:b/>
          <w:bCs/>
        </w:rPr>
        <w:tab/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</w:p>
    <w:p w:rsidR="009F0692" w:rsidRPr="00794B7B" w:rsidRDefault="009F0692" w:rsidP="006F0AFF">
      <w:pPr>
        <w:tabs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EK-4b</w:t>
      </w:r>
    </w:p>
    <w:p w:rsidR="009F0692" w:rsidRPr="00794B7B" w:rsidRDefault="009F0692" w:rsidP="006F0AFF">
      <w:pPr>
        <w:tabs>
          <w:tab w:val="left" w:pos="1134"/>
          <w:tab w:val="left" w:pos="1418"/>
        </w:tabs>
        <w:jc w:val="center"/>
        <w:rPr>
          <w:b/>
          <w:bCs/>
        </w:rPr>
      </w:pPr>
    </w:p>
    <w:p w:rsidR="009F0692" w:rsidRPr="00794B7B" w:rsidRDefault="009F0692" w:rsidP="006F0AFF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İŞ GÜVENLİĞİ UZMANLIĞI ÇALIŞMA SÖZLEŞMESİ/GÖREVLENDİRMESİ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İşyerinin 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9F0692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>
        <w:t xml:space="preserve">   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ab/>
      </w:r>
      <w:r w:rsidRPr="00794B7B">
        <w:tab/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Tehlike sınıfı:                                 Toplam çalışan sayısı: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     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İş Güvenliği Uzmanının: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Adı ve Soyadı: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T.C. Kimlik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Diploma Tarih ve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Belge Sınıfı-Tarih ve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Hizmet vereceği süre (Saat/Ay):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  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İş Güvenliği Uzmanlığı Yaptığı Diğer İşyerlerinin: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Tehlike sınıfı: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Çalışan sayısı: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İş Güvenliği Uzmanlığı Dışındaki Çalıştığı İşler/İşyerleri:</w:t>
      </w:r>
    </w:p>
    <w:p w:rsidR="009F0692" w:rsidRPr="00794B7B" w:rsidRDefault="009F0692" w:rsidP="00E444C3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9F0692" w:rsidRPr="00794B7B" w:rsidRDefault="009F0692" w:rsidP="00955AE1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Tarih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  <w:t>İş Güvenliği Uzmanı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İşveren/İşv. Vek.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rPr>
          <w:b/>
          <w:bCs/>
        </w:rPr>
        <w:tab/>
        <w:t xml:space="preserve">            İmza</w:t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  <w:t xml:space="preserve">          </w:t>
      </w:r>
      <w:r w:rsidRPr="00794B7B">
        <w:rPr>
          <w:b/>
          <w:bCs/>
        </w:rPr>
        <w:t xml:space="preserve">İmza - Kaşe 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</w:p>
    <w:p w:rsidR="009F0692" w:rsidRPr="00794B7B" w:rsidRDefault="009F0692" w:rsidP="00FF496B">
      <w:pPr>
        <w:tabs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EK-4c</w:t>
      </w:r>
    </w:p>
    <w:p w:rsidR="009F0692" w:rsidRPr="00794B7B" w:rsidRDefault="009F0692" w:rsidP="00FF496B">
      <w:pPr>
        <w:tabs>
          <w:tab w:val="left" w:pos="1134"/>
          <w:tab w:val="left" w:pos="1418"/>
        </w:tabs>
        <w:jc w:val="center"/>
        <w:rPr>
          <w:b/>
          <w:bCs/>
        </w:rPr>
      </w:pPr>
    </w:p>
    <w:p w:rsidR="009F0692" w:rsidRPr="00794B7B" w:rsidRDefault="009F0692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DİĞER SAĞLIK PERSONELİ ÇALIŞMA SÖZLEŞMESİ/GÖREVLENDİRMESİ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İşyerinin 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    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ab/>
      </w:r>
      <w:r w:rsidRPr="00794B7B">
        <w:tab/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Tehlike sınıfı:                                  Toplam çalışan sayısı: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     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Diğer Sağlık Personelinin 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Adı ve Soyadı: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T.C. Kimlik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Diploma Tarih ve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Belge Tarih ve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Hizmet vereceği süre (Saat/Ay):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  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Diğer Sağlık Personeli Olarak Hizmet Verdiği Diğer İşyerlerinin:</w:t>
      </w:r>
    </w:p>
    <w:p w:rsidR="009F0692" w:rsidRPr="00794B7B" w:rsidRDefault="009F0692" w:rsidP="00E444C3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Tehlike sınıfı: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Çalışan sayısı: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Diğer Sağlık Personeli Hizmeti Vermeden Çalıştığı İşler/İşyerleri:</w:t>
      </w:r>
    </w:p>
    <w:p w:rsidR="009F0692" w:rsidRPr="00794B7B" w:rsidRDefault="009F0692" w:rsidP="00E444C3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9F0692" w:rsidRPr="00794B7B" w:rsidRDefault="009F0692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Tarih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</w:t>
      </w:r>
    </w:p>
    <w:p w:rsidR="009F0692" w:rsidRDefault="009F0692" w:rsidP="00C9631F">
      <w:pPr>
        <w:tabs>
          <w:tab w:val="left" w:pos="0"/>
        </w:tabs>
        <w:jc w:val="center"/>
        <w:rPr>
          <w:b/>
          <w:bCs/>
        </w:rPr>
      </w:pPr>
      <w:r w:rsidRPr="00794B7B">
        <w:rPr>
          <w:b/>
          <w:bCs/>
        </w:rPr>
        <w:t>Diğer Sağlık Personeli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794B7B">
        <w:rPr>
          <w:b/>
          <w:bCs/>
        </w:rPr>
        <w:t xml:space="preserve">  İşveren/İşv.Vek.</w:t>
      </w:r>
      <w:r w:rsidRPr="00794B7B">
        <w:rPr>
          <w:b/>
          <w:bCs/>
        </w:rPr>
        <w:tab/>
        <w:t xml:space="preserve"> </w:t>
      </w:r>
      <w:r>
        <w:rPr>
          <w:b/>
          <w:bCs/>
        </w:rPr>
        <w:t xml:space="preserve">           </w:t>
      </w:r>
      <w:r w:rsidRPr="00794B7B">
        <w:rPr>
          <w:b/>
          <w:bCs/>
        </w:rPr>
        <w:t xml:space="preserve">            </w:t>
      </w:r>
      <w:r>
        <w:rPr>
          <w:b/>
          <w:bCs/>
        </w:rPr>
        <w:t xml:space="preserve">             </w:t>
      </w:r>
      <w:r>
        <w:t xml:space="preserve">                      </w:t>
      </w:r>
      <w:r w:rsidRPr="00C9631F">
        <w:rPr>
          <w:b/>
          <w:bCs/>
        </w:rPr>
        <w:t>İmza</w:t>
      </w:r>
      <w:r>
        <w:rPr>
          <w:b/>
          <w:bCs/>
        </w:rPr>
        <w:t xml:space="preserve">                                                                                   </w:t>
      </w:r>
      <w:r w:rsidRPr="00794B7B">
        <w:rPr>
          <w:b/>
          <w:bCs/>
        </w:rPr>
        <w:t xml:space="preserve">İmza </w:t>
      </w:r>
      <w:r>
        <w:rPr>
          <w:b/>
          <w:bCs/>
        </w:rPr>
        <w:t>–</w:t>
      </w:r>
      <w:r w:rsidRPr="00794B7B">
        <w:rPr>
          <w:b/>
          <w:bCs/>
        </w:rPr>
        <w:t xml:space="preserve"> Kaşe</w:t>
      </w:r>
    </w:p>
    <w:p w:rsidR="009F0692" w:rsidRDefault="009F0692" w:rsidP="00C9631F">
      <w:pPr>
        <w:tabs>
          <w:tab w:val="left" w:pos="0"/>
          <w:tab w:val="left" w:pos="1134"/>
        </w:tabs>
        <w:rPr>
          <w:b/>
          <w:bCs/>
        </w:rPr>
      </w:pPr>
    </w:p>
    <w:p w:rsidR="009F0692" w:rsidRPr="00794B7B" w:rsidRDefault="009F0692" w:rsidP="00FF496B">
      <w:pPr>
        <w:tabs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EK-5a</w:t>
      </w:r>
    </w:p>
    <w:p w:rsidR="009F0692" w:rsidRPr="00794B7B" w:rsidRDefault="009F0692" w:rsidP="00794B7B">
      <w:pPr>
        <w:tabs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KAMU PERSONELİNİN GÖREVLENDİRİLMESİ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T.C</w:t>
      </w:r>
      <w:r>
        <w:rPr>
          <w:b/>
          <w:bCs/>
        </w:rPr>
        <w:t>.</w:t>
      </w:r>
    </w:p>
    <w:p w:rsidR="009F0692" w:rsidRPr="00794B7B" w:rsidRDefault="009F0692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……………………………………….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6331 </w:t>
      </w:r>
      <w:r>
        <w:rPr>
          <w:b/>
          <w:bCs/>
        </w:rPr>
        <w:t>s</w:t>
      </w:r>
      <w:r w:rsidRPr="00794B7B">
        <w:rPr>
          <w:b/>
          <w:bCs/>
        </w:rPr>
        <w:t>ayılı İş Sağlığı</w:t>
      </w:r>
      <w:r>
        <w:rPr>
          <w:b/>
          <w:bCs/>
        </w:rPr>
        <w:t xml:space="preserve"> ve Güvenliği Kanunu ve ilgili y</w:t>
      </w:r>
      <w:r w:rsidRPr="00794B7B">
        <w:rPr>
          <w:b/>
          <w:bCs/>
        </w:rPr>
        <w:t>önetmeliklerden doğan yükümlülükler kapsamında …………………………..(Görevli olduğu birim)’ de görev yapan …………… T</w:t>
      </w:r>
      <w:r>
        <w:rPr>
          <w:b/>
          <w:bCs/>
        </w:rPr>
        <w:t>.</w:t>
      </w:r>
      <w:r w:rsidRPr="00794B7B">
        <w:rPr>
          <w:b/>
          <w:bCs/>
        </w:rPr>
        <w:t>C</w:t>
      </w:r>
      <w:r>
        <w:rPr>
          <w:b/>
          <w:bCs/>
        </w:rPr>
        <w:t>.</w:t>
      </w:r>
      <w:r w:rsidRPr="00794B7B">
        <w:rPr>
          <w:b/>
          <w:bCs/>
        </w:rPr>
        <w:t xml:space="preserve"> kimlik numaralı ………………………..’ ın aşağıda bilgileri yazılı olan biriminde  …………………………. </w:t>
      </w:r>
      <w:r>
        <w:rPr>
          <w:b/>
          <w:bCs/>
        </w:rPr>
        <w:t>o</w:t>
      </w:r>
      <w:r w:rsidRPr="00794B7B">
        <w:rPr>
          <w:b/>
          <w:bCs/>
        </w:rPr>
        <w:t>larak .............. makamının ………tarih,  …….. sayılı oluru ile görevlendirilmiştir.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>Birim Amiri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Adı Soyadı 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</w:t>
      </w:r>
      <w:r>
        <w:rPr>
          <w:b/>
          <w:bCs/>
        </w:rPr>
        <w:t xml:space="preserve">  </w:t>
      </w:r>
      <w:r w:rsidRPr="00794B7B">
        <w:rPr>
          <w:b/>
          <w:bCs/>
        </w:rPr>
        <w:t>İmza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6267"/>
      </w:tblGrid>
      <w:tr w:rsidR="009F0692" w:rsidRPr="00794B7B">
        <w:tc>
          <w:tcPr>
            <w:tcW w:w="9210" w:type="dxa"/>
            <w:gridSpan w:val="2"/>
          </w:tcPr>
          <w:p w:rsidR="009F0692" w:rsidRPr="00794B7B" w:rsidRDefault="009F0692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İŞYERİ HEKİMİNİN</w:t>
            </w: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Adı ve Soyadı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T.C Kimlik Numarası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Sicil Numarası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Tarihi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Numarası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İletişim Bilgileri</w:t>
            </w:r>
          </w:p>
          <w:p w:rsidR="009F0692" w:rsidRPr="00FF496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(İ</w:t>
            </w:r>
            <w:r w:rsidRPr="00FF496B">
              <w:rPr>
                <w:b/>
                <w:bCs/>
                <w:sz w:val="18"/>
                <w:szCs w:val="18"/>
              </w:rPr>
              <w:t>kamet, e-posta adresleri, ev, iş, cep telefonu numarası)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İmza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9210" w:type="dxa"/>
            <w:gridSpan w:val="2"/>
          </w:tcPr>
          <w:p w:rsidR="009F0692" w:rsidRPr="00794B7B" w:rsidRDefault="009F0692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ÇALIŞTIĞI KURUMUN</w:t>
            </w: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9210" w:type="dxa"/>
            <w:gridSpan w:val="2"/>
          </w:tcPr>
          <w:p w:rsidR="009F0692" w:rsidRPr="00794B7B" w:rsidRDefault="009F0692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İŞYERİ HEKİMİ OLARAK GÖREVLENDİRİLDİĞİ KURUMUN</w:t>
            </w:r>
          </w:p>
          <w:p w:rsidR="009F0692" w:rsidRPr="00FF496B" w:rsidRDefault="009F0692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(Her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F496B">
              <w:rPr>
                <w:b/>
                <w:bCs/>
                <w:sz w:val="18"/>
                <w:szCs w:val="18"/>
              </w:rPr>
              <w:t>bir Kurum için ayrı ayrı doldurulacaktır.)</w:t>
            </w: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SGK Sicil Numarası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Tehlike Sınıfı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Çalışan Sayısı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 xml:space="preserve">Görevlendirildiği Süre </w:t>
            </w:r>
            <w:r>
              <w:rPr>
                <w:b/>
                <w:bCs/>
                <w:sz w:val="18"/>
                <w:szCs w:val="18"/>
              </w:rPr>
              <w:t>(Saat/A</w:t>
            </w:r>
            <w:r w:rsidRPr="00FF496B">
              <w:rPr>
                <w:b/>
                <w:bCs/>
                <w:sz w:val="18"/>
                <w:szCs w:val="18"/>
              </w:rPr>
              <w:t>y)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</w:tbl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1134"/>
          <w:tab w:val="left" w:pos="1418"/>
        </w:tabs>
        <w:jc w:val="both"/>
        <w:rPr>
          <w:b/>
          <w:bCs/>
          <w:color w:val="FF0000"/>
        </w:rPr>
      </w:pPr>
    </w:p>
    <w:p w:rsidR="009F0692" w:rsidRPr="00794B7B" w:rsidRDefault="009F0692" w:rsidP="00794B7B">
      <w:pPr>
        <w:tabs>
          <w:tab w:val="left" w:pos="1134"/>
          <w:tab w:val="left" w:pos="1418"/>
        </w:tabs>
        <w:jc w:val="both"/>
        <w:rPr>
          <w:b/>
          <w:bCs/>
          <w:color w:val="FF0000"/>
        </w:rPr>
      </w:pPr>
    </w:p>
    <w:p w:rsidR="009F0692" w:rsidRPr="00794B7B" w:rsidRDefault="009F0692" w:rsidP="00794B7B">
      <w:pPr>
        <w:tabs>
          <w:tab w:val="left" w:pos="1134"/>
          <w:tab w:val="left" w:pos="1418"/>
        </w:tabs>
        <w:jc w:val="both"/>
        <w:rPr>
          <w:b/>
          <w:bCs/>
          <w:color w:val="FF0000"/>
        </w:rPr>
      </w:pPr>
    </w:p>
    <w:p w:rsidR="009F0692" w:rsidRPr="00794B7B" w:rsidRDefault="009F0692" w:rsidP="00794B7B">
      <w:pPr>
        <w:tabs>
          <w:tab w:val="left" w:pos="1134"/>
          <w:tab w:val="left" w:pos="1418"/>
        </w:tabs>
        <w:jc w:val="both"/>
        <w:rPr>
          <w:b/>
          <w:bCs/>
          <w:color w:val="FF0000"/>
        </w:rPr>
      </w:pPr>
    </w:p>
    <w:p w:rsidR="009F0692" w:rsidRPr="00794B7B" w:rsidRDefault="009F0692" w:rsidP="00794B7B">
      <w:pPr>
        <w:tabs>
          <w:tab w:val="left" w:pos="1134"/>
          <w:tab w:val="left" w:pos="1418"/>
        </w:tabs>
        <w:jc w:val="both"/>
        <w:rPr>
          <w:b/>
          <w:bCs/>
          <w:color w:val="FF0000"/>
        </w:rPr>
      </w:pPr>
    </w:p>
    <w:p w:rsidR="009F0692" w:rsidRPr="00794B7B" w:rsidRDefault="009F0692" w:rsidP="00794B7B">
      <w:pPr>
        <w:tabs>
          <w:tab w:val="left" w:pos="1134"/>
          <w:tab w:val="left" w:pos="1418"/>
        </w:tabs>
        <w:jc w:val="both"/>
        <w:rPr>
          <w:b/>
          <w:bCs/>
          <w:color w:val="FF0000"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color w:val="FF0000"/>
        </w:rPr>
      </w:pPr>
    </w:p>
    <w:p w:rsidR="009F0692" w:rsidRPr="00794B7B" w:rsidRDefault="009F0692" w:rsidP="00FF496B">
      <w:pPr>
        <w:tabs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EK-5b</w:t>
      </w:r>
    </w:p>
    <w:p w:rsidR="009F0692" w:rsidRPr="00794B7B" w:rsidRDefault="009F0692" w:rsidP="00FF496B">
      <w:pPr>
        <w:tabs>
          <w:tab w:val="left" w:pos="1134"/>
          <w:tab w:val="left" w:pos="1418"/>
        </w:tabs>
        <w:jc w:val="center"/>
        <w:rPr>
          <w:b/>
          <w:bCs/>
        </w:rPr>
      </w:pPr>
    </w:p>
    <w:p w:rsidR="009F0692" w:rsidRPr="00794B7B" w:rsidRDefault="009F0692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KAMU PERSONELİNİN GÖREVLENDİRİLMESİ</w:t>
      </w:r>
    </w:p>
    <w:p w:rsidR="009F0692" w:rsidRPr="00794B7B" w:rsidRDefault="009F0692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</w:p>
    <w:p w:rsidR="009F0692" w:rsidRPr="00794B7B" w:rsidRDefault="009F0692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T.C</w:t>
      </w:r>
      <w:r>
        <w:rPr>
          <w:b/>
          <w:bCs/>
        </w:rPr>
        <w:t>.</w:t>
      </w:r>
    </w:p>
    <w:p w:rsidR="009F0692" w:rsidRPr="00794B7B" w:rsidRDefault="009F0692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……………………………………….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>
        <w:rPr>
          <w:b/>
          <w:bCs/>
        </w:rPr>
        <w:t>6331 s</w:t>
      </w:r>
      <w:r w:rsidRPr="00794B7B">
        <w:rPr>
          <w:b/>
          <w:bCs/>
        </w:rPr>
        <w:t>ayılı İş Sağlığı</w:t>
      </w:r>
      <w:r>
        <w:rPr>
          <w:b/>
          <w:bCs/>
        </w:rPr>
        <w:t xml:space="preserve"> ve Güvenliği Kanunu ve ilgili y</w:t>
      </w:r>
      <w:r w:rsidRPr="00794B7B">
        <w:rPr>
          <w:b/>
          <w:bCs/>
        </w:rPr>
        <w:t>önetmeliklerden doğan yükümlülükler kapsamında …………………………..(Görevli olduğu birim)’ de görev yapan …………… T</w:t>
      </w:r>
      <w:r>
        <w:rPr>
          <w:b/>
          <w:bCs/>
        </w:rPr>
        <w:t>.</w:t>
      </w:r>
      <w:r w:rsidRPr="00794B7B">
        <w:rPr>
          <w:b/>
          <w:bCs/>
        </w:rPr>
        <w:t>C</w:t>
      </w:r>
      <w:r>
        <w:rPr>
          <w:b/>
          <w:bCs/>
        </w:rPr>
        <w:t>.</w:t>
      </w:r>
      <w:r w:rsidRPr="00794B7B">
        <w:rPr>
          <w:b/>
          <w:bCs/>
        </w:rPr>
        <w:t xml:space="preserve"> kimlik numaralı ………………………..’ ın aşağıda bilgileri yazı</w:t>
      </w:r>
      <w:r>
        <w:rPr>
          <w:b/>
          <w:bCs/>
        </w:rPr>
        <w:t>lı olan biriminde  …………………………. o</w:t>
      </w:r>
      <w:r w:rsidRPr="00794B7B">
        <w:rPr>
          <w:b/>
          <w:bCs/>
        </w:rPr>
        <w:t>larak .............. makamının ………tarih,  …….. sayılı oluru ile görevlendirilmiştir.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>Birim Amiri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Adı Soyadı 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İmza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6267"/>
      </w:tblGrid>
      <w:tr w:rsidR="009F0692" w:rsidRPr="00794B7B">
        <w:tc>
          <w:tcPr>
            <w:tcW w:w="9210" w:type="dxa"/>
            <w:gridSpan w:val="2"/>
          </w:tcPr>
          <w:p w:rsidR="009F0692" w:rsidRPr="00794B7B" w:rsidRDefault="009F0692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İŞ GÜVENLİĞİ UZMANININ</w:t>
            </w: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Adı ve Soyadı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T.C</w:t>
            </w:r>
            <w:r>
              <w:rPr>
                <w:b/>
                <w:bCs/>
              </w:rPr>
              <w:t>.</w:t>
            </w:r>
            <w:r w:rsidRPr="00794B7B">
              <w:rPr>
                <w:b/>
                <w:bCs/>
              </w:rPr>
              <w:t xml:space="preserve"> Kimlik Numarası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Sicil Numarası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Sınıfı / Tarihi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Numarası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Mesleği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İletişim Bilgileri</w:t>
            </w:r>
          </w:p>
          <w:p w:rsidR="009F0692" w:rsidRPr="00FF496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(İkamet, e-posta adresleri, ev, iş, cep telefonu numarası)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İmza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9210" w:type="dxa"/>
            <w:gridSpan w:val="2"/>
          </w:tcPr>
          <w:p w:rsidR="009F0692" w:rsidRPr="00794B7B" w:rsidRDefault="009F0692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ÇALIŞTIĞI KURUMUN</w:t>
            </w: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9210" w:type="dxa"/>
            <w:gridSpan w:val="2"/>
          </w:tcPr>
          <w:p w:rsidR="009F0692" w:rsidRPr="00794B7B" w:rsidRDefault="009F0692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İŞ GÜVENLİĞİ UZMANI OLARAK GÖREVLENDİRİLDİĞİ KURUMUN</w:t>
            </w:r>
          </w:p>
          <w:p w:rsidR="009F0692" w:rsidRPr="00FF496B" w:rsidRDefault="009F0692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(Her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F496B">
              <w:rPr>
                <w:b/>
                <w:bCs/>
                <w:sz w:val="18"/>
                <w:szCs w:val="18"/>
              </w:rPr>
              <w:t>bir Kurum için ayrı ayrı doldurulacaktır.)</w:t>
            </w: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SGK Sicil Numarası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Tehlike Sınıfı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Çalışan Sayısı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 xml:space="preserve">Görevlendirildiği Süre </w:t>
            </w:r>
            <w:r>
              <w:rPr>
                <w:b/>
                <w:bCs/>
                <w:sz w:val="18"/>
                <w:szCs w:val="18"/>
              </w:rPr>
              <w:t>(Saat/A</w:t>
            </w:r>
            <w:r w:rsidRPr="00FF496B">
              <w:rPr>
                <w:b/>
                <w:bCs/>
                <w:sz w:val="18"/>
                <w:szCs w:val="18"/>
              </w:rPr>
              <w:t>y)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</w:tbl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FF496B">
      <w:pPr>
        <w:tabs>
          <w:tab w:val="left" w:pos="1134"/>
          <w:tab w:val="left" w:pos="1418"/>
        </w:tabs>
        <w:jc w:val="center"/>
        <w:rPr>
          <w:b/>
          <w:bCs/>
        </w:rPr>
      </w:pPr>
      <w:r>
        <w:rPr>
          <w:b/>
          <w:bCs/>
        </w:rPr>
        <w:t>EK-5</w:t>
      </w:r>
      <w:r w:rsidRPr="00794B7B">
        <w:rPr>
          <w:b/>
          <w:bCs/>
        </w:rPr>
        <w:t>c</w:t>
      </w:r>
    </w:p>
    <w:p w:rsidR="009F0692" w:rsidRPr="00794B7B" w:rsidRDefault="009F0692" w:rsidP="00FF496B">
      <w:pPr>
        <w:tabs>
          <w:tab w:val="left" w:pos="1134"/>
          <w:tab w:val="left" w:pos="1418"/>
        </w:tabs>
        <w:jc w:val="center"/>
        <w:rPr>
          <w:b/>
          <w:bCs/>
        </w:rPr>
      </w:pPr>
    </w:p>
    <w:p w:rsidR="009F0692" w:rsidRPr="00794B7B" w:rsidRDefault="009F0692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KAMU PERSONELİNİN GÖREVLENDİRİLMESİ</w:t>
      </w:r>
    </w:p>
    <w:p w:rsidR="009F0692" w:rsidRPr="00794B7B" w:rsidRDefault="009F0692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</w:p>
    <w:p w:rsidR="009F0692" w:rsidRPr="00794B7B" w:rsidRDefault="009F0692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T.C</w:t>
      </w:r>
      <w:r>
        <w:rPr>
          <w:b/>
          <w:bCs/>
        </w:rPr>
        <w:t>.</w:t>
      </w:r>
    </w:p>
    <w:p w:rsidR="009F0692" w:rsidRPr="00794B7B" w:rsidRDefault="009F0692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……………………………………….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>
        <w:rPr>
          <w:b/>
          <w:bCs/>
        </w:rPr>
        <w:t>6331 s</w:t>
      </w:r>
      <w:r w:rsidRPr="00794B7B">
        <w:rPr>
          <w:b/>
          <w:bCs/>
        </w:rPr>
        <w:t>ayılı İş Sağlığı</w:t>
      </w:r>
      <w:r>
        <w:rPr>
          <w:b/>
          <w:bCs/>
        </w:rPr>
        <w:t xml:space="preserve"> ve Güvenliği Kanunu ve ilgili y</w:t>
      </w:r>
      <w:r w:rsidRPr="00794B7B">
        <w:rPr>
          <w:b/>
          <w:bCs/>
        </w:rPr>
        <w:t>önetmeliklerden doğan yükümlülükler kapsamında …………………………..(Görevli olduğu birim)’ de görev yapan …………… T</w:t>
      </w:r>
      <w:r>
        <w:rPr>
          <w:b/>
          <w:bCs/>
        </w:rPr>
        <w:t>.</w:t>
      </w:r>
      <w:r w:rsidRPr="00794B7B">
        <w:rPr>
          <w:b/>
          <w:bCs/>
        </w:rPr>
        <w:t>C</w:t>
      </w:r>
      <w:r>
        <w:rPr>
          <w:b/>
          <w:bCs/>
        </w:rPr>
        <w:t>.</w:t>
      </w:r>
      <w:r w:rsidRPr="00794B7B">
        <w:rPr>
          <w:b/>
          <w:bCs/>
        </w:rPr>
        <w:t xml:space="preserve"> kimlik numaralı ………………………..’ ın aşağıda bilgileri yazı</w:t>
      </w:r>
      <w:r>
        <w:rPr>
          <w:b/>
          <w:bCs/>
        </w:rPr>
        <w:t>lı olan biriminde  …………………………. o</w:t>
      </w:r>
      <w:r w:rsidRPr="00794B7B">
        <w:rPr>
          <w:b/>
          <w:bCs/>
        </w:rPr>
        <w:t>larak .............. makamının ………tarih,  …….. sayılı oluru ile görevlendirilmiştir.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>Birim Amiri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Adı Soyadı 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İmza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6267"/>
      </w:tblGrid>
      <w:tr w:rsidR="009F0692" w:rsidRPr="00794B7B">
        <w:tc>
          <w:tcPr>
            <w:tcW w:w="9210" w:type="dxa"/>
            <w:gridSpan w:val="2"/>
          </w:tcPr>
          <w:p w:rsidR="009F0692" w:rsidRPr="00794B7B" w:rsidRDefault="009F0692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DİĞER SAĞLIK PERSONELİNİN</w:t>
            </w: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Adı ve Soyadı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T.C</w:t>
            </w:r>
            <w:r>
              <w:rPr>
                <w:b/>
                <w:bCs/>
              </w:rPr>
              <w:t>.</w:t>
            </w:r>
            <w:r w:rsidRPr="00794B7B">
              <w:rPr>
                <w:b/>
                <w:bCs/>
              </w:rPr>
              <w:t xml:space="preserve"> Kimlik Numarası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Sicil Numarası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Tarihi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Numarası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Mesleği/Y</w:t>
            </w:r>
            <w:r w:rsidRPr="00794B7B">
              <w:rPr>
                <w:b/>
                <w:bCs/>
              </w:rPr>
              <w:t>aptığı görev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İletişim Bilgileri</w:t>
            </w:r>
          </w:p>
          <w:p w:rsidR="009F0692" w:rsidRPr="00FF496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(İkamet, e-posta adresleri, ev, iş, cep telefonu numarası)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İmza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9210" w:type="dxa"/>
            <w:gridSpan w:val="2"/>
          </w:tcPr>
          <w:p w:rsidR="009F0692" w:rsidRPr="00794B7B" w:rsidRDefault="009F0692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ÇALIŞTIĞI KURUMUN</w:t>
            </w: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9210" w:type="dxa"/>
            <w:gridSpan w:val="2"/>
          </w:tcPr>
          <w:p w:rsidR="009F0692" w:rsidRPr="00794B7B" w:rsidRDefault="009F0692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DİĞER SAĞLIK PERSONELİ OLARAK GÖREVLENDİRİLDİĞİ KURUMUN</w:t>
            </w:r>
          </w:p>
          <w:p w:rsidR="009F0692" w:rsidRPr="00FF496B" w:rsidRDefault="009F0692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(Her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F496B">
              <w:rPr>
                <w:b/>
                <w:bCs/>
                <w:sz w:val="18"/>
                <w:szCs w:val="18"/>
              </w:rPr>
              <w:t>bir Kurum için ayrı ayrı doldurulacaktır.)</w:t>
            </w: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SGK Sicil Numarası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Tehlike Sınıfı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Çalışan Sayısı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9F0692" w:rsidRPr="00794B7B">
        <w:tc>
          <w:tcPr>
            <w:tcW w:w="2943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 xml:space="preserve">Görevlendirildiği Süre </w:t>
            </w:r>
            <w:r>
              <w:rPr>
                <w:b/>
                <w:bCs/>
                <w:sz w:val="18"/>
                <w:szCs w:val="18"/>
              </w:rPr>
              <w:t>(Saat/A</w:t>
            </w:r>
            <w:r w:rsidRPr="00FF496B">
              <w:rPr>
                <w:b/>
                <w:bCs/>
                <w:sz w:val="18"/>
                <w:szCs w:val="18"/>
              </w:rPr>
              <w:t>y)</w:t>
            </w:r>
          </w:p>
        </w:tc>
        <w:tc>
          <w:tcPr>
            <w:tcW w:w="6267" w:type="dxa"/>
          </w:tcPr>
          <w:p w:rsidR="009F0692" w:rsidRPr="00794B7B" w:rsidRDefault="009F0692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</w:tbl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1134"/>
          <w:tab w:val="left" w:pos="1418"/>
        </w:tabs>
        <w:jc w:val="both"/>
      </w:pPr>
    </w:p>
    <w:p w:rsidR="009F0692" w:rsidRPr="00794B7B" w:rsidRDefault="009F0692" w:rsidP="00794B7B">
      <w:pPr>
        <w:tabs>
          <w:tab w:val="left" w:pos="1134"/>
          <w:tab w:val="left" w:pos="1418"/>
        </w:tabs>
        <w:jc w:val="both"/>
      </w:pPr>
    </w:p>
    <w:p w:rsidR="009F0692" w:rsidRPr="00794B7B" w:rsidRDefault="009F0692" w:rsidP="00794B7B">
      <w:pPr>
        <w:tabs>
          <w:tab w:val="left" w:pos="1134"/>
          <w:tab w:val="left" w:pos="1418"/>
        </w:tabs>
        <w:jc w:val="both"/>
      </w:pPr>
    </w:p>
    <w:p w:rsidR="009F0692" w:rsidRPr="00794B7B" w:rsidRDefault="009F0692" w:rsidP="00794B7B">
      <w:pPr>
        <w:tabs>
          <w:tab w:val="left" w:pos="1134"/>
          <w:tab w:val="left" w:pos="1418"/>
        </w:tabs>
        <w:jc w:val="both"/>
      </w:pPr>
    </w:p>
    <w:p w:rsidR="009F0692" w:rsidRPr="00794B7B" w:rsidRDefault="009F0692" w:rsidP="00794B7B">
      <w:pPr>
        <w:tabs>
          <w:tab w:val="left" w:pos="1134"/>
          <w:tab w:val="left" w:pos="1418"/>
        </w:tabs>
        <w:jc w:val="both"/>
      </w:pPr>
    </w:p>
    <w:p w:rsidR="009F0692" w:rsidRPr="00794B7B" w:rsidRDefault="009F0692" w:rsidP="00794B7B">
      <w:pPr>
        <w:tabs>
          <w:tab w:val="left" w:pos="1134"/>
          <w:tab w:val="left" w:pos="1418"/>
        </w:tabs>
        <w:jc w:val="both"/>
      </w:pPr>
    </w:p>
    <w:p w:rsidR="009F0692" w:rsidRPr="00794B7B" w:rsidRDefault="009F0692" w:rsidP="00FF496B">
      <w:pPr>
        <w:tabs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EK-6</w:t>
      </w:r>
    </w:p>
    <w:p w:rsidR="009F0692" w:rsidRPr="00794B7B" w:rsidRDefault="009F0692" w:rsidP="00FF496B">
      <w:pPr>
        <w:tabs>
          <w:tab w:val="left" w:pos="1134"/>
          <w:tab w:val="left" w:pos="1418"/>
        </w:tabs>
        <w:jc w:val="center"/>
        <w:rPr>
          <w:b/>
          <w:bCs/>
        </w:rPr>
      </w:pPr>
    </w:p>
    <w:p w:rsidR="009F0692" w:rsidRPr="00794B7B" w:rsidRDefault="009F0692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İŞVERENİN KENDİ İŞYERİNDE YAPACAĞI ÇALIŞMA TAAHHÜTNAMESİ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>
        <w:rPr>
          <w:b/>
          <w:bCs/>
        </w:rPr>
        <w:t>6331 s</w:t>
      </w:r>
      <w:r w:rsidRPr="00794B7B">
        <w:rPr>
          <w:b/>
          <w:bCs/>
        </w:rPr>
        <w:t>ayılı İş Sağlığı</w:t>
      </w:r>
      <w:r>
        <w:rPr>
          <w:b/>
          <w:bCs/>
        </w:rPr>
        <w:t xml:space="preserve"> ve Güvenliği Kanunu ve ilgili y</w:t>
      </w:r>
      <w:r w:rsidRPr="00794B7B">
        <w:rPr>
          <w:b/>
          <w:bCs/>
        </w:rPr>
        <w:t>önetmeliklerden doğan yükümlülükler kapsamında bilgileri aşağıda mevcut bulunan …………………………..  SGK Sicil numaralı ve ……………………….unvanlı işyerimde işveren olmamın yanında aynı zamanda aşağıda belirtilen görev</w:t>
      </w:r>
      <w:r>
        <w:rPr>
          <w:b/>
          <w:bCs/>
        </w:rPr>
        <w:t>i</w:t>
      </w:r>
      <w:r w:rsidRPr="00794B7B">
        <w:rPr>
          <w:b/>
          <w:bCs/>
        </w:rPr>
        <w:t xml:space="preserve"> de ifa edeceğimi beyan ve taahhüt ederim.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Üstlenilen görev: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>
        <w:rPr>
          <w:noProof/>
        </w:rPr>
        <w:pict>
          <v:rect id="Dikdörtgen 3" o:spid="_x0000_s1026" style="position:absolute;left:0;text-align:left;margin-left:322.7pt;margin-top:2.9pt;width:9pt;height:7.15pt;z-index:251658752;visibility:visible"/>
        </w:pict>
      </w:r>
      <w:r>
        <w:rPr>
          <w:noProof/>
        </w:rPr>
        <w:pict>
          <v:rect id="Dikdörtgen 2" o:spid="_x0000_s1027" style="position:absolute;left:0;text-align:left;margin-left:152.9pt;margin-top:2.9pt;width:9pt;height:7.15pt;z-index:251657728;visibility:visible"/>
        </w:pict>
      </w:r>
      <w:r>
        <w:rPr>
          <w:noProof/>
        </w:rPr>
        <w:pict>
          <v:rect id="Dikdörtgen 1" o:spid="_x0000_s1028" style="position:absolute;left:0;text-align:left;margin-left:12.5pt;margin-top:2.9pt;width:9pt;height:7.15pt;z-index:251656704;visibility:visible"/>
        </w:pict>
      </w:r>
      <w:r w:rsidRPr="00794B7B">
        <w:rPr>
          <w:b/>
          <w:bCs/>
        </w:rPr>
        <w:t xml:space="preserve">  </w:t>
      </w:r>
      <w:r>
        <w:rPr>
          <w:b/>
          <w:bCs/>
        </w:rPr>
        <w:t xml:space="preserve">     </w:t>
      </w:r>
      <w:r w:rsidRPr="00794B7B">
        <w:rPr>
          <w:b/>
          <w:bCs/>
        </w:rPr>
        <w:t xml:space="preserve"> İşyeri hek</w:t>
      </w:r>
      <w:r>
        <w:rPr>
          <w:b/>
          <w:bCs/>
        </w:rPr>
        <w:t xml:space="preserve">imliği                    </w:t>
      </w:r>
      <w:r w:rsidRPr="00794B7B">
        <w:rPr>
          <w:b/>
          <w:bCs/>
        </w:rPr>
        <w:t>İş güven</w:t>
      </w:r>
      <w:r>
        <w:rPr>
          <w:b/>
          <w:bCs/>
        </w:rPr>
        <w:t xml:space="preserve">liği uzmanlığı                   </w:t>
      </w:r>
      <w:r w:rsidRPr="00794B7B">
        <w:rPr>
          <w:b/>
          <w:bCs/>
        </w:rPr>
        <w:t>Diğer sağlık personeli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İşverenin: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Adı ve Soyadı: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T.C. Kimlik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Mesleği / Diploma Tarih ve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Belge Tarih ve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Sertifika sınıfı: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İkamet Adresi: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İşyerinin: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Tel No:        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Faks No:                                    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E-posta: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Vergi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Vergi Dairesi: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Çalışan sayısı: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Çalıştığım İşler/İşyerleri: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(Çalışılan her işyeri için ayrı ayrı yazılacaktır.)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>
        <w:t xml:space="preserve"> </w:t>
      </w:r>
      <w:r w:rsidRPr="00794B7B">
        <w:t>Unvanı: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>
        <w:rPr>
          <w:b/>
          <w:bCs/>
        </w:rPr>
        <w:t xml:space="preserve">                                          </w:t>
      </w:r>
      <w:r w:rsidRPr="00794B7B">
        <w:rPr>
          <w:b/>
          <w:bCs/>
        </w:rPr>
        <w:t>Tarih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                </w:t>
      </w: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9F0692" w:rsidRPr="00794B7B" w:rsidRDefault="009F0692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</w:t>
      </w:r>
      <w:r>
        <w:rPr>
          <w:b/>
          <w:bCs/>
        </w:rPr>
        <w:t xml:space="preserve">            </w:t>
      </w:r>
      <w:r w:rsidRPr="00794B7B">
        <w:rPr>
          <w:b/>
          <w:bCs/>
        </w:rPr>
        <w:t xml:space="preserve">  </w:t>
      </w:r>
      <w:r>
        <w:rPr>
          <w:b/>
          <w:bCs/>
        </w:rPr>
        <w:t xml:space="preserve"> </w:t>
      </w:r>
      <w:r w:rsidRPr="00794B7B">
        <w:rPr>
          <w:b/>
          <w:bCs/>
        </w:rPr>
        <w:t>İşveren</w:t>
      </w:r>
    </w:p>
    <w:p w:rsidR="009F0692" w:rsidRPr="00794B7B" w:rsidRDefault="009F0692" w:rsidP="00794B7B">
      <w:pPr>
        <w:tabs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  <w:t xml:space="preserve">       </w:t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  <w:t xml:space="preserve">   </w:t>
      </w:r>
      <w:r w:rsidRPr="00794B7B">
        <w:rPr>
          <w:b/>
          <w:bCs/>
        </w:rPr>
        <w:t xml:space="preserve">İmza - Kaşe 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</w:p>
    <w:p w:rsidR="009F0692" w:rsidRPr="00794B7B" w:rsidRDefault="009F0692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EK-7</w:t>
      </w:r>
    </w:p>
    <w:p w:rsidR="009F0692" w:rsidRPr="00794B7B" w:rsidRDefault="009F0692" w:rsidP="00FF496B">
      <w:pPr>
        <w:tabs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ORT</w:t>
      </w:r>
      <w:r>
        <w:rPr>
          <w:b/>
          <w:bCs/>
        </w:rPr>
        <w:t xml:space="preserve">AK SAĞLIK VE GÜVENLİK BİRİMLERİ VE SORUMLU MÜDÜRLER </w:t>
      </w:r>
      <w:r w:rsidRPr="00794B7B">
        <w:rPr>
          <w:b/>
          <w:bCs/>
        </w:rPr>
        <w:t>İÇİN İHTAR TABLOSU</w:t>
      </w:r>
    </w:p>
    <w:p w:rsidR="009F0692" w:rsidRPr="00794B7B" w:rsidRDefault="009F0692" w:rsidP="00794B7B">
      <w:pPr>
        <w:tabs>
          <w:tab w:val="left" w:pos="1134"/>
          <w:tab w:val="left" w:pos="1418"/>
        </w:tabs>
        <w:jc w:val="both"/>
      </w:pPr>
    </w:p>
    <w:tbl>
      <w:tblPr>
        <w:tblW w:w="92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4"/>
        <w:gridCol w:w="6436"/>
        <w:gridCol w:w="1200"/>
        <w:gridCol w:w="960"/>
      </w:tblGrid>
      <w:tr w:rsidR="009F0692" w:rsidRPr="000F6783">
        <w:tc>
          <w:tcPr>
            <w:tcW w:w="644" w:type="dxa"/>
            <w:vAlign w:val="center"/>
          </w:tcPr>
          <w:p w:rsidR="009F0692" w:rsidRPr="000F6783" w:rsidRDefault="009F0692" w:rsidP="00947152">
            <w:pPr>
              <w:tabs>
                <w:tab w:val="left" w:pos="1134"/>
                <w:tab w:val="left" w:pos="1418"/>
              </w:tabs>
              <w:rPr>
                <w:b/>
                <w:bCs/>
              </w:rPr>
            </w:pPr>
            <w:r w:rsidRPr="000F6783">
              <w:rPr>
                <w:b/>
                <w:bCs/>
                <w:sz w:val="22"/>
                <w:szCs w:val="22"/>
              </w:rPr>
              <w:t>Sıra No.</w:t>
            </w:r>
          </w:p>
        </w:tc>
        <w:tc>
          <w:tcPr>
            <w:tcW w:w="6436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0F6783">
              <w:rPr>
                <w:b/>
                <w:bCs/>
                <w:sz w:val="22"/>
                <w:szCs w:val="22"/>
              </w:rPr>
              <w:t>İhlalin Adı</w:t>
            </w:r>
          </w:p>
        </w:tc>
        <w:tc>
          <w:tcPr>
            <w:tcW w:w="120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0F6783">
              <w:rPr>
                <w:b/>
                <w:bCs/>
                <w:sz w:val="22"/>
                <w:szCs w:val="22"/>
              </w:rPr>
              <w:t>İhlalin Derecesi</w:t>
            </w:r>
          </w:p>
        </w:tc>
        <w:tc>
          <w:tcPr>
            <w:tcW w:w="96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0F6783">
              <w:rPr>
                <w:b/>
                <w:bCs/>
                <w:sz w:val="22"/>
                <w:szCs w:val="22"/>
              </w:rPr>
              <w:t>İhtar Puanı</w:t>
            </w:r>
          </w:p>
        </w:tc>
      </w:tr>
      <w:tr w:rsidR="009F0692" w:rsidRPr="000F6783">
        <w:tc>
          <w:tcPr>
            <w:tcW w:w="644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1</w:t>
            </w:r>
          </w:p>
        </w:tc>
        <w:tc>
          <w:tcPr>
            <w:tcW w:w="6436" w:type="dxa"/>
            <w:vAlign w:val="center"/>
          </w:tcPr>
          <w:p w:rsidR="009F0692" w:rsidRPr="000F6783" w:rsidRDefault="009F0692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>Yetki alınan yer ve donanım ile ilgili belirtilen şartlara uygunluğunun devamının sağlanmaması</w:t>
            </w:r>
          </w:p>
        </w:tc>
        <w:tc>
          <w:tcPr>
            <w:tcW w:w="120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9F0692" w:rsidRPr="000F6783" w:rsidRDefault="009F0692" w:rsidP="00741039">
            <w:pPr>
              <w:tabs>
                <w:tab w:val="center" w:pos="702"/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10</w:t>
            </w:r>
          </w:p>
        </w:tc>
      </w:tr>
      <w:tr w:rsidR="009F0692" w:rsidRPr="000F6783">
        <w:tc>
          <w:tcPr>
            <w:tcW w:w="644" w:type="dxa"/>
            <w:vAlign w:val="center"/>
          </w:tcPr>
          <w:p w:rsidR="009F0692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436" w:type="dxa"/>
            <w:vAlign w:val="center"/>
          </w:tcPr>
          <w:p w:rsidR="009F0692" w:rsidRPr="000F6783" w:rsidRDefault="009F0692" w:rsidP="00DA503E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>19 uncu maddenin ikinci fıkrasının ihlali durumunda aykırılık başına</w:t>
            </w:r>
          </w:p>
        </w:tc>
        <w:tc>
          <w:tcPr>
            <w:tcW w:w="120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</w:tr>
      <w:tr w:rsidR="009F0692" w:rsidRPr="000F6783">
        <w:tc>
          <w:tcPr>
            <w:tcW w:w="644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436" w:type="dxa"/>
            <w:vAlign w:val="center"/>
          </w:tcPr>
          <w:p w:rsidR="009F0692" w:rsidRPr="000F6783" w:rsidRDefault="009F0692" w:rsidP="009A6AB7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>Ek-8’de yer alan t</w:t>
            </w:r>
            <w:r w:rsidRPr="000F6783">
              <w:rPr>
                <w:sz w:val="22"/>
                <w:szCs w:val="22"/>
              </w:rPr>
              <w:t xml:space="preserve">abela </w:t>
            </w:r>
            <w:r w:rsidRPr="00466D6C">
              <w:rPr>
                <w:sz w:val="22"/>
                <w:szCs w:val="22"/>
              </w:rPr>
              <w:t>haricinde Bakanlık logosunun</w:t>
            </w:r>
            <w:r w:rsidRPr="000F6783">
              <w:rPr>
                <w:sz w:val="22"/>
                <w:szCs w:val="22"/>
              </w:rPr>
              <w:t xml:space="preserve"> veya unvanının kullanılması</w:t>
            </w:r>
          </w:p>
        </w:tc>
        <w:tc>
          <w:tcPr>
            <w:tcW w:w="120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10</w:t>
            </w:r>
          </w:p>
        </w:tc>
      </w:tr>
      <w:tr w:rsidR="009F0692" w:rsidRPr="000F6783">
        <w:tc>
          <w:tcPr>
            <w:tcW w:w="644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436" w:type="dxa"/>
            <w:vAlign w:val="center"/>
          </w:tcPr>
          <w:p w:rsidR="009F0692" w:rsidRPr="000F6783" w:rsidRDefault="009F0692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 xml:space="preserve">Yerleşim planında </w:t>
            </w:r>
            <w:r>
              <w:rPr>
                <w:sz w:val="22"/>
                <w:szCs w:val="22"/>
              </w:rPr>
              <w:t xml:space="preserve">onay </w:t>
            </w:r>
            <w:r w:rsidRPr="000F6783">
              <w:rPr>
                <w:sz w:val="22"/>
                <w:szCs w:val="22"/>
              </w:rPr>
              <w:t>alınmadan değişiklik yapılması</w:t>
            </w:r>
          </w:p>
        </w:tc>
        <w:tc>
          <w:tcPr>
            <w:tcW w:w="120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15</w:t>
            </w:r>
          </w:p>
        </w:tc>
      </w:tr>
      <w:tr w:rsidR="009F0692" w:rsidRPr="000F6783">
        <w:tc>
          <w:tcPr>
            <w:tcW w:w="644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436" w:type="dxa"/>
            <w:vAlign w:val="center"/>
          </w:tcPr>
          <w:p w:rsidR="009F0692" w:rsidRPr="000F6783" w:rsidRDefault="009F0692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>Hizmet verilen işyerlerine dair sözleşmeler</w:t>
            </w:r>
            <w:r>
              <w:rPr>
                <w:sz w:val="22"/>
                <w:szCs w:val="22"/>
              </w:rPr>
              <w:t xml:space="preserve"> ile personel sözleşmelerin ve bunların feshinin </w:t>
            </w:r>
            <w:r w:rsidRPr="000F6783">
              <w:rPr>
                <w:sz w:val="22"/>
                <w:szCs w:val="22"/>
              </w:rPr>
              <w:t xml:space="preserve">zamanında bildirilmemesi </w:t>
            </w:r>
            <w:r>
              <w:rPr>
                <w:sz w:val="22"/>
                <w:szCs w:val="22"/>
              </w:rPr>
              <w:t>durumunda aykırılık başına</w:t>
            </w:r>
          </w:p>
        </w:tc>
        <w:tc>
          <w:tcPr>
            <w:tcW w:w="120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15</w:t>
            </w:r>
          </w:p>
        </w:tc>
      </w:tr>
      <w:tr w:rsidR="009F0692" w:rsidRPr="000F6783">
        <w:tc>
          <w:tcPr>
            <w:tcW w:w="644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436" w:type="dxa"/>
            <w:vAlign w:val="center"/>
          </w:tcPr>
          <w:p w:rsidR="009F0692" w:rsidRPr="000F6783" w:rsidRDefault="009F0692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>Sorumlu müdürün ayrılmasına rağmen 15 iş günü içinde yeni sorumlu müdür görevlendirilmemesi</w:t>
            </w:r>
          </w:p>
        </w:tc>
        <w:tc>
          <w:tcPr>
            <w:tcW w:w="120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15</w:t>
            </w:r>
          </w:p>
        </w:tc>
      </w:tr>
      <w:tr w:rsidR="009F0692" w:rsidRPr="000F6783">
        <w:tc>
          <w:tcPr>
            <w:tcW w:w="644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6436" w:type="dxa"/>
          </w:tcPr>
          <w:p w:rsidR="009F0692" w:rsidRPr="00D5741D" w:rsidRDefault="009F0692" w:rsidP="009A6AB7">
            <w:pPr>
              <w:pStyle w:val="3-NormalYaz"/>
              <w:tabs>
                <w:tab w:val="left" w:pos="1134"/>
                <w:tab w:val="left" w:pos="1418"/>
              </w:tabs>
              <w:rPr>
                <w:sz w:val="22"/>
                <w:szCs w:val="22"/>
              </w:rPr>
            </w:pPr>
            <w:r w:rsidRPr="00D5741D">
              <w:rPr>
                <w:sz w:val="22"/>
                <w:szCs w:val="22"/>
              </w:rPr>
              <w:t>OSGB</w:t>
            </w:r>
            <w:r w:rsidRPr="00D5741D">
              <w:rPr>
                <w:rFonts w:cs="Times"/>
                <w:sz w:val="22"/>
                <w:szCs w:val="22"/>
              </w:rPr>
              <w:t>’</w:t>
            </w:r>
            <w:r w:rsidRPr="00D5741D">
              <w:rPr>
                <w:sz w:val="22"/>
                <w:szCs w:val="22"/>
              </w:rPr>
              <w:t>lerin</w:t>
            </w:r>
            <w:r w:rsidRPr="00D5741D">
              <w:rPr>
                <w:rFonts w:hAnsi="Times New Roman"/>
                <w:sz w:val="22"/>
                <w:szCs w:val="22"/>
              </w:rPr>
              <w:t xml:space="preserve"> görev</w:t>
            </w:r>
            <w:r w:rsidRPr="00D5741D">
              <w:rPr>
                <w:sz w:val="22"/>
                <w:szCs w:val="22"/>
              </w:rPr>
              <w:t>, yetki</w:t>
            </w:r>
            <w:r w:rsidRPr="00D5741D">
              <w:rPr>
                <w:rFonts w:hAnsi="Times New Roman"/>
                <w:sz w:val="22"/>
                <w:szCs w:val="22"/>
              </w:rPr>
              <w:t xml:space="preserve"> ve sorumlulukları olarak belirtilen hususlara aykırılık durumunda her bir aykırılık başına</w:t>
            </w:r>
          </w:p>
        </w:tc>
        <w:tc>
          <w:tcPr>
            <w:tcW w:w="1200" w:type="dxa"/>
            <w:vAlign w:val="center"/>
          </w:tcPr>
          <w:p w:rsidR="009F0692" w:rsidRPr="00D5741D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D5741D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9F0692" w:rsidRPr="00D5741D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D5741D">
              <w:rPr>
                <w:sz w:val="22"/>
                <w:szCs w:val="22"/>
              </w:rPr>
              <w:t>15</w:t>
            </w:r>
          </w:p>
        </w:tc>
      </w:tr>
      <w:tr w:rsidR="009F0692" w:rsidRPr="000F6783">
        <w:tc>
          <w:tcPr>
            <w:tcW w:w="644" w:type="dxa"/>
            <w:vAlign w:val="center"/>
          </w:tcPr>
          <w:p w:rsidR="009F0692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436" w:type="dxa"/>
          </w:tcPr>
          <w:p w:rsidR="009F0692" w:rsidRPr="00D5741D" w:rsidRDefault="009F0692" w:rsidP="009A6AB7">
            <w:pPr>
              <w:pStyle w:val="3-NormalYaz"/>
              <w:tabs>
                <w:tab w:val="left" w:pos="1134"/>
                <w:tab w:val="left" w:pos="1418"/>
              </w:tabs>
              <w:rPr>
                <w:rFonts w:hAnsi="Times New Roman"/>
                <w:sz w:val="22"/>
                <w:szCs w:val="22"/>
              </w:rPr>
            </w:pPr>
            <w:r w:rsidRPr="00D5741D">
              <w:rPr>
                <w:rStyle w:val="Normal1"/>
                <w:lang w:val="tr-TR" w:eastAsia="en-US"/>
              </w:rPr>
              <w:t xml:space="preserve">Sorumlu müdürün görev, yetki ve sorumlulukları </w:t>
            </w:r>
            <w:r w:rsidRPr="00D5741D">
              <w:rPr>
                <w:sz w:val="22"/>
                <w:szCs w:val="22"/>
              </w:rPr>
              <w:t>olarak belirtilen hususlara ayk</w:t>
            </w:r>
            <w:r w:rsidRPr="00D5741D">
              <w:rPr>
                <w:rFonts w:cs="Times"/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r</w:t>
            </w:r>
            <w:r w:rsidRPr="00D5741D">
              <w:rPr>
                <w:rFonts w:cs="Times"/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l</w:t>
            </w:r>
            <w:r w:rsidRPr="00D5741D">
              <w:rPr>
                <w:rFonts w:cs="Times"/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k durumunda sorumlu m</w:t>
            </w:r>
            <w:r w:rsidRPr="00D5741D">
              <w:rPr>
                <w:rFonts w:cs="Times"/>
                <w:sz w:val="22"/>
                <w:szCs w:val="22"/>
              </w:rPr>
              <w:t>ü</w:t>
            </w:r>
            <w:r w:rsidRPr="00D5741D">
              <w:rPr>
                <w:sz w:val="22"/>
                <w:szCs w:val="22"/>
              </w:rPr>
              <w:t>d</w:t>
            </w:r>
            <w:r w:rsidRPr="00D5741D">
              <w:rPr>
                <w:rFonts w:cs="Times"/>
                <w:sz w:val="22"/>
                <w:szCs w:val="22"/>
              </w:rPr>
              <w:t>ü</w:t>
            </w:r>
            <w:r w:rsidRPr="00D5741D">
              <w:rPr>
                <w:sz w:val="22"/>
                <w:szCs w:val="22"/>
              </w:rPr>
              <w:t>re ayk</w:t>
            </w:r>
            <w:r w:rsidRPr="00D5741D">
              <w:rPr>
                <w:rFonts w:cs="Times"/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r</w:t>
            </w:r>
            <w:r w:rsidRPr="00D5741D">
              <w:rPr>
                <w:rFonts w:cs="Times"/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l</w:t>
            </w:r>
            <w:r w:rsidRPr="00D5741D">
              <w:rPr>
                <w:rFonts w:cs="Times"/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k ba</w:t>
            </w:r>
            <w:r w:rsidRPr="00D5741D">
              <w:rPr>
                <w:rFonts w:cs="Times"/>
                <w:sz w:val="22"/>
                <w:szCs w:val="22"/>
              </w:rPr>
              <w:t>şı</w:t>
            </w:r>
            <w:r w:rsidRPr="00D5741D">
              <w:rPr>
                <w:sz w:val="22"/>
                <w:szCs w:val="22"/>
              </w:rPr>
              <w:t>na</w:t>
            </w:r>
          </w:p>
        </w:tc>
        <w:tc>
          <w:tcPr>
            <w:tcW w:w="1200" w:type="dxa"/>
            <w:vAlign w:val="center"/>
          </w:tcPr>
          <w:p w:rsidR="009F0692" w:rsidRPr="00D5741D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9F0692" w:rsidRPr="00D5741D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</w:tr>
      <w:tr w:rsidR="009F0692" w:rsidRPr="000F6783">
        <w:trPr>
          <w:trHeight w:val="765"/>
        </w:trPr>
        <w:tc>
          <w:tcPr>
            <w:tcW w:w="644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6436" w:type="dxa"/>
            <w:vAlign w:val="center"/>
          </w:tcPr>
          <w:p w:rsidR="009F0692" w:rsidRPr="000F6783" w:rsidRDefault="009F0692" w:rsidP="009A6AB7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>Tabela, basılı evrak</w:t>
            </w:r>
            <w:r w:rsidRPr="000F6783">
              <w:rPr>
                <w:sz w:val="22"/>
                <w:szCs w:val="22"/>
              </w:rPr>
              <w:t xml:space="preserve"> veya elektronik yazışmalarda yetki belges</w:t>
            </w:r>
            <w:r>
              <w:rPr>
                <w:sz w:val="22"/>
                <w:szCs w:val="22"/>
              </w:rPr>
              <w:t>inde belirtilen isim veya unvan</w:t>
            </w:r>
            <w:r w:rsidRPr="000F6783">
              <w:rPr>
                <w:sz w:val="22"/>
                <w:szCs w:val="22"/>
              </w:rPr>
              <w:t xml:space="preserve">dan farklı isim veya unvan kullanılması </w:t>
            </w:r>
          </w:p>
        </w:tc>
        <w:tc>
          <w:tcPr>
            <w:tcW w:w="120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20</w:t>
            </w:r>
          </w:p>
        </w:tc>
      </w:tr>
      <w:tr w:rsidR="009F0692" w:rsidRPr="000F6783">
        <w:tc>
          <w:tcPr>
            <w:tcW w:w="644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6436" w:type="dxa"/>
            <w:vAlign w:val="center"/>
          </w:tcPr>
          <w:p w:rsidR="009F0692" w:rsidRPr="009A6AB7" w:rsidRDefault="009F0692" w:rsidP="009A6AB7">
            <w:pPr>
              <w:tabs>
                <w:tab w:val="left" w:pos="1134"/>
                <w:tab w:val="left" w:pos="1418"/>
              </w:tabs>
              <w:jc w:val="both"/>
            </w:pPr>
            <w:r w:rsidRPr="009A6AB7">
              <w:rPr>
                <w:sz w:val="22"/>
                <w:szCs w:val="22"/>
              </w:rPr>
              <w:t>Hizmet verilen işyerine zorunlu haller dışında, aynı işyeri hekimi, iş güvenliği uzmanı ve diğer sağlık personelinin hizmet vermesinin sağlanmaması durumunda aykırılık başına</w:t>
            </w:r>
          </w:p>
        </w:tc>
        <w:tc>
          <w:tcPr>
            <w:tcW w:w="120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20</w:t>
            </w:r>
          </w:p>
        </w:tc>
      </w:tr>
      <w:tr w:rsidR="009F0692" w:rsidRPr="000F6783">
        <w:tc>
          <w:tcPr>
            <w:tcW w:w="644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6436" w:type="dxa"/>
            <w:vAlign w:val="center"/>
          </w:tcPr>
          <w:p w:rsidR="009F0692" w:rsidRPr="009A6AB7" w:rsidRDefault="009F0692" w:rsidP="009A6AB7">
            <w:pPr>
              <w:tabs>
                <w:tab w:val="left" w:pos="1134"/>
                <w:tab w:val="left" w:pos="1418"/>
              </w:tabs>
              <w:jc w:val="both"/>
            </w:pPr>
            <w:r w:rsidRPr="009A6AB7">
              <w:rPr>
                <w:sz w:val="22"/>
                <w:szCs w:val="22"/>
              </w:rPr>
              <w:t xml:space="preserve">Sözleşme yapılan işyerlerine ve OSGB personeline ilişkin kayıtların eksik tutulması veya tutulmaması durumunda her bir işyeri ve personel </w:t>
            </w:r>
            <w:r>
              <w:rPr>
                <w:sz w:val="22"/>
                <w:szCs w:val="22"/>
              </w:rPr>
              <w:t>başına</w:t>
            </w:r>
          </w:p>
        </w:tc>
        <w:tc>
          <w:tcPr>
            <w:tcW w:w="120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9F0692" w:rsidRPr="000F6783">
        <w:tc>
          <w:tcPr>
            <w:tcW w:w="644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436" w:type="dxa"/>
            <w:vAlign w:val="center"/>
          </w:tcPr>
          <w:p w:rsidR="009F0692" w:rsidRPr="000F6783" w:rsidRDefault="009F0692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>Çalışanların iş sağlığı ve güvenliği eğitimleri ve bilgilendirilmeleri konusunda planlama yapılmaması durumunda her bir işyeri için</w:t>
            </w:r>
          </w:p>
        </w:tc>
        <w:tc>
          <w:tcPr>
            <w:tcW w:w="120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9F0692" w:rsidRPr="000F6783">
        <w:tc>
          <w:tcPr>
            <w:tcW w:w="644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6436" w:type="dxa"/>
            <w:vAlign w:val="center"/>
          </w:tcPr>
          <w:p w:rsidR="009F0692" w:rsidRPr="000F6783" w:rsidRDefault="009F0692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 xml:space="preserve">Ek-8’deki örneğine uygun tabela düzenlemesinin yapılmaması </w:t>
            </w:r>
          </w:p>
        </w:tc>
        <w:tc>
          <w:tcPr>
            <w:tcW w:w="120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9F0692" w:rsidRPr="000F6783">
        <w:tc>
          <w:tcPr>
            <w:tcW w:w="644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6436" w:type="dxa"/>
            <w:vAlign w:val="center"/>
          </w:tcPr>
          <w:p w:rsidR="009F0692" w:rsidRPr="000F6783" w:rsidRDefault="009F0692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>Hizmet sözleşmesi süresi sonunda elinde bulundurduğu kayıt ve dosyaların ilgili işverene teslim edilmemesi</w:t>
            </w:r>
            <w:r>
              <w:rPr>
                <w:sz w:val="22"/>
                <w:szCs w:val="22"/>
              </w:rPr>
              <w:t xml:space="preserve"> durumunda işyeri başına</w:t>
            </w:r>
          </w:p>
        </w:tc>
        <w:tc>
          <w:tcPr>
            <w:tcW w:w="120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9F0692" w:rsidRPr="000F6783">
        <w:tc>
          <w:tcPr>
            <w:tcW w:w="644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436" w:type="dxa"/>
            <w:vAlign w:val="center"/>
          </w:tcPr>
          <w:p w:rsidR="009F0692" w:rsidRPr="009A6AB7" w:rsidRDefault="009F0692" w:rsidP="00F76838">
            <w:pPr>
              <w:tabs>
                <w:tab w:val="left" w:pos="1134"/>
                <w:tab w:val="left" w:pos="1418"/>
              </w:tabs>
              <w:jc w:val="both"/>
            </w:pPr>
            <w:r w:rsidRPr="009A6AB7">
              <w:rPr>
                <w:sz w:val="22"/>
                <w:szCs w:val="22"/>
              </w:rPr>
              <w:t xml:space="preserve">Hizmet verilen işyerinin </w:t>
            </w:r>
            <w:r>
              <w:rPr>
                <w:sz w:val="22"/>
                <w:szCs w:val="22"/>
              </w:rPr>
              <w:t>çalışan</w:t>
            </w:r>
            <w:r w:rsidRPr="009A6AB7">
              <w:rPr>
                <w:sz w:val="22"/>
                <w:szCs w:val="22"/>
              </w:rPr>
              <w:t xml:space="preserve"> sayısına ve tehlike sınıfına uygun sürelerde iş güvenliği uzmanı, işyeri hekimi ve diğer sağlık personeli çalışmasının sağlanmaması</w:t>
            </w:r>
          </w:p>
        </w:tc>
        <w:tc>
          <w:tcPr>
            <w:tcW w:w="120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9F0692" w:rsidRPr="000F6783">
        <w:tc>
          <w:tcPr>
            <w:tcW w:w="644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6436" w:type="dxa"/>
            <w:vAlign w:val="center"/>
          </w:tcPr>
          <w:p w:rsidR="009F0692" w:rsidRPr="000F6783" w:rsidRDefault="009F0692" w:rsidP="009A6AB7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 xml:space="preserve">Henüz onaylanmamış sözleşmelerle </w:t>
            </w:r>
            <w:r w:rsidRPr="000F6783">
              <w:rPr>
                <w:sz w:val="22"/>
                <w:szCs w:val="22"/>
              </w:rPr>
              <w:t>hizmet verilmesi</w:t>
            </w:r>
            <w:r>
              <w:rPr>
                <w:sz w:val="22"/>
                <w:szCs w:val="22"/>
              </w:rPr>
              <w:t xml:space="preserve"> durumunda aykırılık başına</w:t>
            </w:r>
          </w:p>
        </w:tc>
        <w:tc>
          <w:tcPr>
            <w:tcW w:w="120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9F0692" w:rsidRPr="000F6783">
        <w:tc>
          <w:tcPr>
            <w:tcW w:w="644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6436" w:type="dxa"/>
            <w:vAlign w:val="center"/>
          </w:tcPr>
          <w:p w:rsidR="009F0692" w:rsidRPr="000F6783" w:rsidRDefault="009F0692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 xml:space="preserve">Çalışma saatleri içerisinde OSGB’nin kapalı olması </w:t>
            </w:r>
          </w:p>
        </w:tc>
        <w:tc>
          <w:tcPr>
            <w:tcW w:w="120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9F0692" w:rsidRPr="000F6783">
        <w:tc>
          <w:tcPr>
            <w:tcW w:w="644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6436" w:type="dxa"/>
            <w:vAlign w:val="center"/>
          </w:tcPr>
          <w:p w:rsidR="009F0692" w:rsidRPr="000F6783" w:rsidRDefault="009F0692" w:rsidP="001C51EE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 xml:space="preserve">Tam süreli iş sözleşmesiyle istihdam edilmesi gereken </w:t>
            </w:r>
            <w:r>
              <w:rPr>
                <w:sz w:val="22"/>
                <w:szCs w:val="22"/>
              </w:rPr>
              <w:t>kişilerin</w:t>
            </w:r>
            <w:r w:rsidRPr="000F6783">
              <w:rPr>
                <w:sz w:val="22"/>
                <w:szCs w:val="22"/>
              </w:rPr>
              <w:t xml:space="preserve"> ayrılmasına rağmen 30 gün içinde yeni</w:t>
            </w:r>
            <w:r>
              <w:rPr>
                <w:sz w:val="22"/>
                <w:szCs w:val="22"/>
              </w:rPr>
              <w:t>leri</w:t>
            </w:r>
            <w:r w:rsidRPr="000F6783">
              <w:rPr>
                <w:sz w:val="22"/>
                <w:szCs w:val="22"/>
              </w:rPr>
              <w:t>nin görevlendirilmemesi</w:t>
            </w:r>
            <w:r>
              <w:rPr>
                <w:sz w:val="22"/>
                <w:szCs w:val="22"/>
              </w:rPr>
              <w:t xml:space="preserve"> </w:t>
            </w:r>
            <w:r w:rsidRPr="000F6783">
              <w:rPr>
                <w:sz w:val="22"/>
                <w:szCs w:val="22"/>
              </w:rPr>
              <w:t xml:space="preserve">durumunda kişi </w:t>
            </w:r>
            <w:r>
              <w:rPr>
                <w:sz w:val="22"/>
                <w:szCs w:val="22"/>
              </w:rPr>
              <w:t>başına</w:t>
            </w:r>
          </w:p>
        </w:tc>
        <w:tc>
          <w:tcPr>
            <w:tcW w:w="120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</w:p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</w:p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9F0692" w:rsidRPr="000F6783">
        <w:tc>
          <w:tcPr>
            <w:tcW w:w="644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6436" w:type="dxa"/>
            <w:vAlign w:val="center"/>
          </w:tcPr>
          <w:p w:rsidR="009F0692" w:rsidRPr="000F6783" w:rsidRDefault="009F0692" w:rsidP="009A6AB7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>Reddedilmiş</w:t>
            </w:r>
            <w:r w:rsidRPr="000F6783">
              <w:rPr>
                <w:sz w:val="22"/>
                <w:szCs w:val="22"/>
              </w:rPr>
              <w:t xml:space="preserve"> sözleşmeler</w:t>
            </w:r>
            <w:r>
              <w:rPr>
                <w:sz w:val="22"/>
                <w:szCs w:val="22"/>
              </w:rPr>
              <w:t>le</w:t>
            </w:r>
            <w:r w:rsidRPr="000F6783">
              <w:rPr>
                <w:sz w:val="22"/>
                <w:szCs w:val="22"/>
              </w:rPr>
              <w:t xml:space="preserve"> hizmet verilmesi</w:t>
            </w:r>
          </w:p>
        </w:tc>
        <w:tc>
          <w:tcPr>
            <w:tcW w:w="120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Ağır</w:t>
            </w:r>
          </w:p>
        </w:tc>
        <w:tc>
          <w:tcPr>
            <w:tcW w:w="96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40</w:t>
            </w:r>
          </w:p>
        </w:tc>
      </w:tr>
      <w:tr w:rsidR="009F0692" w:rsidRPr="000F6783">
        <w:tc>
          <w:tcPr>
            <w:tcW w:w="644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6436" w:type="dxa"/>
            <w:vAlign w:val="center"/>
          </w:tcPr>
          <w:p w:rsidR="009F0692" w:rsidRPr="000F6783" w:rsidRDefault="009F0692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 xml:space="preserve">Yetki aldığı mekânda </w:t>
            </w:r>
            <w:r>
              <w:rPr>
                <w:sz w:val="22"/>
                <w:szCs w:val="22"/>
              </w:rPr>
              <w:t xml:space="preserve">Bakanlıkça </w:t>
            </w:r>
            <w:r w:rsidRPr="000F6783">
              <w:rPr>
                <w:sz w:val="22"/>
                <w:szCs w:val="22"/>
              </w:rPr>
              <w:t xml:space="preserve">yetki veya izin </w:t>
            </w:r>
            <w:r>
              <w:rPr>
                <w:sz w:val="22"/>
                <w:szCs w:val="22"/>
              </w:rPr>
              <w:t>verilmemiş</w:t>
            </w:r>
            <w:r w:rsidRPr="000F6783">
              <w:rPr>
                <w:sz w:val="22"/>
                <w:szCs w:val="22"/>
              </w:rPr>
              <w:t xml:space="preserve"> faaliyette bulunulması</w:t>
            </w:r>
          </w:p>
        </w:tc>
        <w:tc>
          <w:tcPr>
            <w:tcW w:w="120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Ağır</w:t>
            </w:r>
          </w:p>
        </w:tc>
        <w:tc>
          <w:tcPr>
            <w:tcW w:w="96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40</w:t>
            </w:r>
          </w:p>
        </w:tc>
      </w:tr>
      <w:tr w:rsidR="009F0692" w:rsidRPr="000F6783">
        <w:tc>
          <w:tcPr>
            <w:tcW w:w="644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6436" w:type="dxa"/>
            <w:vAlign w:val="center"/>
          </w:tcPr>
          <w:p w:rsidR="009F0692" w:rsidRPr="000F6783" w:rsidRDefault="009F0692" w:rsidP="001C51EE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>Kontrol ve d</w:t>
            </w:r>
            <w:r w:rsidRPr="000F6783">
              <w:rPr>
                <w:sz w:val="22"/>
                <w:szCs w:val="22"/>
              </w:rPr>
              <w:t>enetimlere engel ol</w:t>
            </w:r>
            <w:r>
              <w:rPr>
                <w:sz w:val="22"/>
                <w:szCs w:val="22"/>
              </w:rPr>
              <w:t>unması</w:t>
            </w:r>
          </w:p>
        </w:tc>
        <w:tc>
          <w:tcPr>
            <w:tcW w:w="120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Ağır</w:t>
            </w:r>
          </w:p>
        </w:tc>
        <w:tc>
          <w:tcPr>
            <w:tcW w:w="96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50</w:t>
            </w:r>
          </w:p>
        </w:tc>
      </w:tr>
      <w:tr w:rsidR="009F0692" w:rsidRPr="000F6783">
        <w:tc>
          <w:tcPr>
            <w:tcW w:w="644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6436" w:type="dxa"/>
            <w:vAlign w:val="center"/>
          </w:tcPr>
          <w:p w:rsidR="009F0692" w:rsidRPr="000F6783" w:rsidRDefault="009F0692" w:rsidP="001C51EE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>Kontrol ve denetimlerde</w:t>
            </w:r>
            <w:r w:rsidRPr="000F6783">
              <w:rPr>
                <w:sz w:val="22"/>
                <w:szCs w:val="22"/>
              </w:rPr>
              <w:t xml:space="preserve"> istenen bilgi ve belgeleri</w:t>
            </w:r>
            <w:r>
              <w:rPr>
                <w:sz w:val="22"/>
                <w:szCs w:val="22"/>
              </w:rPr>
              <w:t>n</w:t>
            </w:r>
            <w:r w:rsidRPr="000F6783">
              <w:rPr>
                <w:sz w:val="22"/>
                <w:szCs w:val="22"/>
              </w:rPr>
              <w:t xml:space="preserve"> ver</w:t>
            </w:r>
            <w:r>
              <w:rPr>
                <w:sz w:val="22"/>
                <w:szCs w:val="22"/>
              </w:rPr>
              <w:t>ilmemesi</w:t>
            </w:r>
            <w:r w:rsidRPr="000F6783">
              <w:rPr>
                <w:sz w:val="22"/>
                <w:szCs w:val="22"/>
              </w:rPr>
              <w:t xml:space="preserve"> veya görevin tamamlanmasına engel ol</w:t>
            </w:r>
            <w:r>
              <w:rPr>
                <w:sz w:val="22"/>
                <w:szCs w:val="22"/>
              </w:rPr>
              <w:t>unması</w:t>
            </w:r>
          </w:p>
        </w:tc>
        <w:tc>
          <w:tcPr>
            <w:tcW w:w="120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Ağır</w:t>
            </w:r>
          </w:p>
        </w:tc>
        <w:tc>
          <w:tcPr>
            <w:tcW w:w="960" w:type="dxa"/>
            <w:vAlign w:val="center"/>
          </w:tcPr>
          <w:p w:rsidR="009F0692" w:rsidRPr="000F6783" w:rsidRDefault="009F0692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50</w:t>
            </w:r>
          </w:p>
        </w:tc>
      </w:tr>
    </w:tbl>
    <w:p w:rsidR="009F0692" w:rsidRPr="00794B7B" w:rsidRDefault="009F0692" w:rsidP="00794B7B">
      <w:pPr>
        <w:pStyle w:val="2-OrtaBaslk"/>
        <w:tabs>
          <w:tab w:val="left" w:pos="1134"/>
          <w:tab w:val="left" w:pos="1418"/>
        </w:tabs>
        <w:jc w:val="both"/>
        <w:rPr>
          <w:rFonts w:hAnsi="Times New Roman"/>
          <w:sz w:val="24"/>
          <w:szCs w:val="24"/>
        </w:rPr>
        <w:sectPr w:rsidR="009F0692" w:rsidRPr="00794B7B" w:rsidSect="007F06E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F0692" w:rsidRDefault="009F0692" w:rsidP="00A13A21">
      <w:pPr>
        <w:pStyle w:val="AralkYok1"/>
        <w:ind w:right="-162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EK-8</w:t>
      </w:r>
      <w:r>
        <w:rPr>
          <w:b/>
          <w:bCs/>
        </w:rPr>
        <w:t xml:space="preserve">      </w:t>
      </w:r>
    </w:p>
    <w:p w:rsidR="009F0692" w:rsidRPr="008B5AC6" w:rsidRDefault="009F0692" w:rsidP="00A13A21">
      <w:pPr>
        <w:pStyle w:val="AralkYok1"/>
        <w:ind w:right="-16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5AC6">
        <w:rPr>
          <w:rFonts w:ascii="Times New Roman" w:hAnsi="Times New Roman" w:cs="Times New Roman"/>
          <w:b/>
          <w:bCs/>
          <w:sz w:val="24"/>
          <w:szCs w:val="24"/>
        </w:rPr>
        <w:t xml:space="preserve">TABELA         </w:t>
      </w:r>
    </w:p>
    <w:p w:rsidR="009F0692" w:rsidRDefault="009F0692" w:rsidP="00EA1C1C">
      <w:pPr>
        <w:ind w:firstLine="357"/>
        <w:rPr>
          <w:b/>
          <w:bCs/>
        </w:rPr>
      </w:pPr>
    </w:p>
    <w:p w:rsidR="009F0692" w:rsidRPr="00794B7B" w:rsidRDefault="009F0692" w:rsidP="00A13A21">
      <w:pPr>
        <w:ind w:firstLine="357"/>
        <w:jc w:val="center"/>
      </w:pPr>
      <w:r w:rsidRPr="0035505C">
        <w:rPr>
          <w:b/>
          <w:bCs/>
          <w:noProof/>
          <w:color w:val="7F7F7F"/>
        </w:rPr>
        <w:pict>
          <v:shape id="Resim 2" o:spid="_x0000_i1026" type="#_x0000_t75" style="width:755.25pt;height:465.75pt;visibility:visible">
            <v:imagedata r:id="rId10" o:title=""/>
          </v:shape>
        </w:pict>
      </w:r>
    </w:p>
    <w:sectPr w:rsidR="009F0692" w:rsidRPr="00794B7B" w:rsidSect="00A13A21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0692" w:rsidRDefault="009F0692" w:rsidP="007F06E8">
      <w:r>
        <w:separator/>
      </w:r>
    </w:p>
  </w:endnote>
  <w:endnote w:type="continuationSeparator" w:id="1">
    <w:p w:rsidR="009F0692" w:rsidRDefault="009F0692" w:rsidP="007F06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ヒラギノ明朝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0692" w:rsidRDefault="009F0692" w:rsidP="007F06E8">
      <w:r>
        <w:separator/>
      </w:r>
    </w:p>
  </w:footnote>
  <w:footnote w:type="continuationSeparator" w:id="1">
    <w:p w:rsidR="009F0692" w:rsidRDefault="009F0692" w:rsidP="007F06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692" w:rsidRDefault="009F0692">
    <w:pPr>
      <w:pStyle w:val="Header"/>
      <w:jc w:val="center"/>
    </w:pPr>
    <w:fldSimple w:instr=" PAGE   \* MERGEFORMAT ">
      <w:r>
        <w:rPr>
          <w:noProof/>
        </w:rPr>
        <w:t>1</w:t>
      </w:r>
    </w:fldSimple>
  </w:p>
  <w:p w:rsidR="009F0692" w:rsidRDefault="009F069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41AF8"/>
    <w:multiLevelType w:val="hybridMultilevel"/>
    <w:tmpl w:val="894240B6"/>
    <w:lvl w:ilvl="0" w:tplc="2C4CDC56">
      <w:start w:val="1"/>
      <w:numFmt w:val="lowerLetter"/>
      <w:lvlText w:val="%1)"/>
      <w:lvlJc w:val="left"/>
      <w:pPr>
        <w:ind w:left="93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650" w:hanging="360"/>
      </w:pPr>
    </w:lvl>
    <w:lvl w:ilvl="2" w:tplc="041F001B">
      <w:start w:val="1"/>
      <w:numFmt w:val="lowerRoman"/>
      <w:lvlText w:val="%3."/>
      <w:lvlJc w:val="right"/>
      <w:pPr>
        <w:ind w:left="2370" w:hanging="180"/>
      </w:pPr>
    </w:lvl>
    <w:lvl w:ilvl="3" w:tplc="041F000F">
      <w:start w:val="1"/>
      <w:numFmt w:val="decimal"/>
      <w:lvlText w:val="%4."/>
      <w:lvlJc w:val="left"/>
      <w:pPr>
        <w:ind w:left="3090" w:hanging="360"/>
      </w:pPr>
    </w:lvl>
    <w:lvl w:ilvl="4" w:tplc="041F0019">
      <w:start w:val="1"/>
      <w:numFmt w:val="lowerLetter"/>
      <w:lvlText w:val="%5."/>
      <w:lvlJc w:val="left"/>
      <w:pPr>
        <w:ind w:left="3810" w:hanging="360"/>
      </w:pPr>
    </w:lvl>
    <w:lvl w:ilvl="5" w:tplc="041F001B">
      <w:start w:val="1"/>
      <w:numFmt w:val="lowerRoman"/>
      <w:lvlText w:val="%6."/>
      <w:lvlJc w:val="right"/>
      <w:pPr>
        <w:ind w:left="4530" w:hanging="180"/>
      </w:pPr>
    </w:lvl>
    <w:lvl w:ilvl="6" w:tplc="041F000F">
      <w:start w:val="1"/>
      <w:numFmt w:val="decimal"/>
      <w:lvlText w:val="%7."/>
      <w:lvlJc w:val="left"/>
      <w:pPr>
        <w:ind w:left="5250" w:hanging="360"/>
      </w:pPr>
    </w:lvl>
    <w:lvl w:ilvl="7" w:tplc="041F0019">
      <w:start w:val="1"/>
      <w:numFmt w:val="lowerLetter"/>
      <w:lvlText w:val="%8."/>
      <w:lvlJc w:val="left"/>
      <w:pPr>
        <w:ind w:left="5970" w:hanging="360"/>
      </w:pPr>
    </w:lvl>
    <w:lvl w:ilvl="8" w:tplc="041F001B">
      <w:start w:val="1"/>
      <w:numFmt w:val="lowerRoman"/>
      <w:lvlText w:val="%9."/>
      <w:lvlJc w:val="right"/>
      <w:pPr>
        <w:ind w:left="6690" w:hanging="180"/>
      </w:pPr>
    </w:lvl>
  </w:abstractNum>
  <w:abstractNum w:abstractNumId="1">
    <w:nsid w:val="04D62FBF"/>
    <w:multiLevelType w:val="hybridMultilevel"/>
    <w:tmpl w:val="54BC0CF2"/>
    <w:lvl w:ilvl="0" w:tplc="475AC59A">
      <w:start w:val="1"/>
      <w:numFmt w:val="lowerLetter"/>
      <w:lvlText w:val="%1)"/>
      <w:lvlJc w:val="left"/>
      <w:pPr>
        <w:ind w:left="93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650" w:hanging="360"/>
      </w:pPr>
    </w:lvl>
    <w:lvl w:ilvl="2" w:tplc="041F001B">
      <w:start w:val="1"/>
      <w:numFmt w:val="lowerRoman"/>
      <w:lvlText w:val="%3."/>
      <w:lvlJc w:val="right"/>
      <w:pPr>
        <w:ind w:left="2370" w:hanging="180"/>
      </w:pPr>
    </w:lvl>
    <w:lvl w:ilvl="3" w:tplc="041F000F">
      <w:start w:val="1"/>
      <w:numFmt w:val="decimal"/>
      <w:lvlText w:val="%4."/>
      <w:lvlJc w:val="left"/>
      <w:pPr>
        <w:ind w:left="3090" w:hanging="360"/>
      </w:pPr>
    </w:lvl>
    <w:lvl w:ilvl="4" w:tplc="041F0019">
      <w:start w:val="1"/>
      <w:numFmt w:val="lowerLetter"/>
      <w:lvlText w:val="%5."/>
      <w:lvlJc w:val="left"/>
      <w:pPr>
        <w:ind w:left="3810" w:hanging="360"/>
      </w:pPr>
    </w:lvl>
    <w:lvl w:ilvl="5" w:tplc="041F001B">
      <w:start w:val="1"/>
      <w:numFmt w:val="lowerRoman"/>
      <w:lvlText w:val="%6."/>
      <w:lvlJc w:val="right"/>
      <w:pPr>
        <w:ind w:left="4530" w:hanging="180"/>
      </w:pPr>
    </w:lvl>
    <w:lvl w:ilvl="6" w:tplc="041F000F">
      <w:start w:val="1"/>
      <w:numFmt w:val="decimal"/>
      <w:lvlText w:val="%7."/>
      <w:lvlJc w:val="left"/>
      <w:pPr>
        <w:ind w:left="5250" w:hanging="360"/>
      </w:pPr>
    </w:lvl>
    <w:lvl w:ilvl="7" w:tplc="041F0019">
      <w:start w:val="1"/>
      <w:numFmt w:val="lowerLetter"/>
      <w:lvlText w:val="%8."/>
      <w:lvlJc w:val="left"/>
      <w:pPr>
        <w:ind w:left="5970" w:hanging="360"/>
      </w:pPr>
    </w:lvl>
    <w:lvl w:ilvl="8" w:tplc="041F001B">
      <w:start w:val="1"/>
      <w:numFmt w:val="lowerRoman"/>
      <w:lvlText w:val="%9."/>
      <w:lvlJc w:val="right"/>
      <w:pPr>
        <w:ind w:left="6690" w:hanging="180"/>
      </w:pPr>
    </w:lvl>
  </w:abstractNum>
  <w:abstractNum w:abstractNumId="2">
    <w:nsid w:val="100B39F7"/>
    <w:multiLevelType w:val="hybridMultilevel"/>
    <w:tmpl w:val="E85CA3F0"/>
    <w:lvl w:ilvl="0" w:tplc="71D802BA">
      <w:start w:val="3"/>
      <w:numFmt w:val="lowerLetter"/>
      <w:lvlText w:val="%1)"/>
      <w:lvlJc w:val="left"/>
      <w:pPr>
        <w:ind w:left="93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650" w:hanging="360"/>
      </w:pPr>
    </w:lvl>
    <w:lvl w:ilvl="2" w:tplc="041F001B">
      <w:start w:val="1"/>
      <w:numFmt w:val="lowerRoman"/>
      <w:lvlText w:val="%3."/>
      <w:lvlJc w:val="right"/>
      <w:pPr>
        <w:ind w:left="2370" w:hanging="180"/>
      </w:pPr>
    </w:lvl>
    <w:lvl w:ilvl="3" w:tplc="041F000F">
      <w:start w:val="1"/>
      <w:numFmt w:val="decimal"/>
      <w:lvlText w:val="%4."/>
      <w:lvlJc w:val="left"/>
      <w:pPr>
        <w:ind w:left="3090" w:hanging="360"/>
      </w:pPr>
    </w:lvl>
    <w:lvl w:ilvl="4" w:tplc="041F0019">
      <w:start w:val="1"/>
      <w:numFmt w:val="lowerLetter"/>
      <w:lvlText w:val="%5."/>
      <w:lvlJc w:val="left"/>
      <w:pPr>
        <w:ind w:left="3810" w:hanging="360"/>
      </w:pPr>
    </w:lvl>
    <w:lvl w:ilvl="5" w:tplc="041F001B">
      <w:start w:val="1"/>
      <w:numFmt w:val="lowerRoman"/>
      <w:lvlText w:val="%6."/>
      <w:lvlJc w:val="right"/>
      <w:pPr>
        <w:ind w:left="4530" w:hanging="180"/>
      </w:pPr>
    </w:lvl>
    <w:lvl w:ilvl="6" w:tplc="041F000F">
      <w:start w:val="1"/>
      <w:numFmt w:val="decimal"/>
      <w:lvlText w:val="%7."/>
      <w:lvlJc w:val="left"/>
      <w:pPr>
        <w:ind w:left="5250" w:hanging="360"/>
      </w:pPr>
    </w:lvl>
    <w:lvl w:ilvl="7" w:tplc="041F0019">
      <w:start w:val="1"/>
      <w:numFmt w:val="lowerLetter"/>
      <w:lvlText w:val="%8."/>
      <w:lvlJc w:val="left"/>
      <w:pPr>
        <w:ind w:left="5970" w:hanging="360"/>
      </w:pPr>
    </w:lvl>
    <w:lvl w:ilvl="8" w:tplc="041F001B">
      <w:start w:val="1"/>
      <w:numFmt w:val="lowerRoman"/>
      <w:lvlText w:val="%9."/>
      <w:lvlJc w:val="right"/>
      <w:pPr>
        <w:ind w:left="6690" w:hanging="180"/>
      </w:pPr>
    </w:lvl>
  </w:abstractNum>
  <w:abstractNum w:abstractNumId="3">
    <w:nsid w:val="14C20E6C"/>
    <w:multiLevelType w:val="hybridMultilevel"/>
    <w:tmpl w:val="A4689924"/>
    <w:lvl w:ilvl="0" w:tplc="C55AB7DC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790" w:hanging="360"/>
      </w:pPr>
    </w:lvl>
    <w:lvl w:ilvl="2" w:tplc="041F001B">
      <w:start w:val="1"/>
      <w:numFmt w:val="lowerRoman"/>
      <w:lvlText w:val="%3."/>
      <w:lvlJc w:val="right"/>
      <w:pPr>
        <w:ind w:left="2510" w:hanging="180"/>
      </w:pPr>
    </w:lvl>
    <w:lvl w:ilvl="3" w:tplc="041F000F">
      <w:start w:val="1"/>
      <w:numFmt w:val="decimal"/>
      <w:lvlText w:val="%4."/>
      <w:lvlJc w:val="left"/>
      <w:pPr>
        <w:ind w:left="3230" w:hanging="360"/>
      </w:pPr>
    </w:lvl>
    <w:lvl w:ilvl="4" w:tplc="041F0019">
      <w:start w:val="1"/>
      <w:numFmt w:val="lowerLetter"/>
      <w:lvlText w:val="%5."/>
      <w:lvlJc w:val="left"/>
      <w:pPr>
        <w:ind w:left="3950" w:hanging="360"/>
      </w:pPr>
    </w:lvl>
    <w:lvl w:ilvl="5" w:tplc="041F001B">
      <w:start w:val="1"/>
      <w:numFmt w:val="lowerRoman"/>
      <w:lvlText w:val="%6."/>
      <w:lvlJc w:val="right"/>
      <w:pPr>
        <w:ind w:left="4670" w:hanging="180"/>
      </w:pPr>
    </w:lvl>
    <w:lvl w:ilvl="6" w:tplc="041F000F">
      <w:start w:val="1"/>
      <w:numFmt w:val="decimal"/>
      <w:lvlText w:val="%7."/>
      <w:lvlJc w:val="left"/>
      <w:pPr>
        <w:ind w:left="5390" w:hanging="360"/>
      </w:pPr>
    </w:lvl>
    <w:lvl w:ilvl="7" w:tplc="041F0019">
      <w:start w:val="1"/>
      <w:numFmt w:val="lowerLetter"/>
      <w:lvlText w:val="%8."/>
      <w:lvlJc w:val="left"/>
      <w:pPr>
        <w:ind w:left="6110" w:hanging="360"/>
      </w:pPr>
    </w:lvl>
    <w:lvl w:ilvl="8" w:tplc="041F001B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1C7E451D"/>
    <w:multiLevelType w:val="hybridMultilevel"/>
    <w:tmpl w:val="62E2F086"/>
    <w:lvl w:ilvl="0" w:tplc="948A146A">
      <w:start w:val="7"/>
      <w:numFmt w:val="lowerLetter"/>
      <w:lvlText w:val="%1)"/>
      <w:lvlJc w:val="left"/>
      <w:pPr>
        <w:ind w:left="1764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2484" w:hanging="360"/>
      </w:pPr>
    </w:lvl>
    <w:lvl w:ilvl="2" w:tplc="041F001B">
      <w:start w:val="1"/>
      <w:numFmt w:val="lowerRoman"/>
      <w:lvlText w:val="%3."/>
      <w:lvlJc w:val="right"/>
      <w:pPr>
        <w:ind w:left="3204" w:hanging="180"/>
      </w:pPr>
    </w:lvl>
    <w:lvl w:ilvl="3" w:tplc="041F000F">
      <w:start w:val="1"/>
      <w:numFmt w:val="decimal"/>
      <w:lvlText w:val="%4."/>
      <w:lvlJc w:val="left"/>
      <w:pPr>
        <w:ind w:left="3924" w:hanging="360"/>
      </w:pPr>
    </w:lvl>
    <w:lvl w:ilvl="4" w:tplc="041F0019">
      <w:start w:val="1"/>
      <w:numFmt w:val="lowerLetter"/>
      <w:lvlText w:val="%5."/>
      <w:lvlJc w:val="left"/>
      <w:pPr>
        <w:ind w:left="4644" w:hanging="360"/>
      </w:pPr>
    </w:lvl>
    <w:lvl w:ilvl="5" w:tplc="041F001B">
      <w:start w:val="1"/>
      <w:numFmt w:val="lowerRoman"/>
      <w:lvlText w:val="%6."/>
      <w:lvlJc w:val="right"/>
      <w:pPr>
        <w:ind w:left="5364" w:hanging="180"/>
      </w:pPr>
    </w:lvl>
    <w:lvl w:ilvl="6" w:tplc="041F000F">
      <w:start w:val="1"/>
      <w:numFmt w:val="decimal"/>
      <w:lvlText w:val="%7."/>
      <w:lvlJc w:val="left"/>
      <w:pPr>
        <w:ind w:left="6084" w:hanging="360"/>
      </w:pPr>
    </w:lvl>
    <w:lvl w:ilvl="7" w:tplc="041F0019">
      <w:start w:val="1"/>
      <w:numFmt w:val="lowerLetter"/>
      <w:lvlText w:val="%8."/>
      <w:lvlJc w:val="left"/>
      <w:pPr>
        <w:ind w:left="6804" w:hanging="360"/>
      </w:pPr>
    </w:lvl>
    <w:lvl w:ilvl="8" w:tplc="041F001B">
      <w:start w:val="1"/>
      <w:numFmt w:val="lowerRoman"/>
      <w:lvlText w:val="%9."/>
      <w:lvlJc w:val="right"/>
      <w:pPr>
        <w:ind w:left="7524" w:hanging="180"/>
      </w:pPr>
    </w:lvl>
  </w:abstractNum>
  <w:abstractNum w:abstractNumId="5">
    <w:nsid w:val="3E591D3E"/>
    <w:multiLevelType w:val="hybridMultilevel"/>
    <w:tmpl w:val="3714575A"/>
    <w:lvl w:ilvl="0" w:tplc="041F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2148" w:hanging="360"/>
      </w:pPr>
    </w:lvl>
    <w:lvl w:ilvl="2" w:tplc="041F001B">
      <w:start w:val="1"/>
      <w:numFmt w:val="lowerRoman"/>
      <w:lvlText w:val="%3."/>
      <w:lvlJc w:val="right"/>
      <w:pPr>
        <w:ind w:left="2868" w:hanging="180"/>
      </w:pPr>
    </w:lvl>
    <w:lvl w:ilvl="3" w:tplc="041F000F">
      <w:start w:val="1"/>
      <w:numFmt w:val="decimal"/>
      <w:lvlText w:val="%4."/>
      <w:lvlJc w:val="left"/>
      <w:pPr>
        <w:ind w:left="3588" w:hanging="360"/>
      </w:pPr>
    </w:lvl>
    <w:lvl w:ilvl="4" w:tplc="041F0019">
      <w:start w:val="1"/>
      <w:numFmt w:val="lowerLetter"/>
      <w:lvlText w:val="%5."/>
      <w:lvlJc w:val="left"/>
      <w:pPr>
        <w:ind w:left="4308" w:hanging="360"/>
      </w:pPr>
    </w:lvl>
    <w:lvl w:ilvl="5" w:tplc="041F001B">
      <w:start w:val="1"/>
      <w:numFmt w:val="lowerRoman"/>
      <w:lvlText w:val="%6."/>
      <w:lvlJc w:val="right"/>
      <w:pPr>
        <w:ind w:left="5028" w:hanging="180"/>
      </w:pPr>
    </w:lvl>
    <w:lvl w:ilvl="6" w:tplc="041F000F">
      <w:start w:val="1"/>
      <w:numFmt w:val="decimal"/>
      <w:lvlText w:val="%7."/>
      <w:lvlJc w:val="left"/>
      <w:pPr>
        <w:ind w:left="5748" w:hanging="360"/>
      </w:pPr>
    </w:lvl>
    <w:lvl w:ilvl="7" w:tplc="041F0019">
      <w:start w:val="1"/>
      <w:numFmt w:val="lowerLetter"/>
      <w:lvlText w:val="%8."/>
      <w:lvlJc w:val="left"/>
      <w:pPr>
        <w:ind w:left="6468" w:hanging="360"/>
      </w:pPr>
    </w:lvl>
    <w:lvl w:ilvl="8" w:tplc="041F001B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4FBD45A5"/>
    <w:multiLevelType w:val="hybridMultilevel"/>
    <w:tmpl w:val="2826BCE8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076409"/>
    <w:multiLevelType w:val="hybridMultilevel"/>
    <w:tmpl w:val="044E6D9A"/>
    <w:lvl w:ilvl="0" w:tplc="469C341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AD3EC3"/>
    <w:multiLevelType w:val="hybridMultilevel"/>
    <w:tmpl w:val="516E5356"/>
    <w:lvl w:ilvl="0" w:tplc="6EB0E26E">
      <w:start w:val="1"/>
      <w:numFmt w:val="decimal"/>
      <w:lvlText w:val="(%1)"/>
      <w:lvlJc w:val="left"/>
      <w:pPr>
        <w:ind w:left="1215" w:hanging="360"/>
      </w:pPr>
      <w:rPr>
        <w:rFonts w:hint="default"/>
        <w:color w:val="auto"/>
      </w:rPr>
    </w:lvl>
    <w:lvl w:ilvl="1" w:tplc="041F0019">
      <w:start w:val="1"/>
      <w:numFmt w:val="lowerLetter"/>
      <w:lvlText w:val="%2."/>
      <w:lvlJc w:val="left"/>
      <w:pPr>
        <w:ind w:left="1935" w:hanging="360"/>
      </w:pPr>
    </w:lvl>
    <w:lvl w:ilvl="2" w:tplc="041F001B">
      <w:start w:val="1"/>
      <w:numFmt w:val="lowerRoman"/>
      <w:lvlText w:val="%3."/>
      <w:lvlJc w:val="right"/>
      <w:pPr>
        <w:ind w:left="2655" w:hanging="180"/>
      </w:pPr>
    </w:lvl>
    <w:lvl w:ilvl="3" w:tplc="041F000F">
      <w:start w:val="1"/>
      <w:numFmt w:val="decimal"/>
      <w:lvlText w:val="%4."/>
      <w:lvlJc w:val="left"/>
      <w:pPr>
        <w:ind w:left="3375" w:hanging="360"/>
      </w:pPr>
    </w:lvl>
    <w:lvl w:ilvl="4" w:tplc="041F0019">
      <w:start w:val="1"/>
      <w:numFmt w:val="lowerLetter"/>
      <w:lvlText w:val="%5."/>
      <w:lvlJc w:val="left"/>
      <w:pPr>
        <w:ind w:left="4095" w:hanging="360"/>
      </w:pPr>
    </w:lvl>
    <w:lvl w:ilvl="5" w:tplc="041F001B">
      <w:start w:val="1"/>
      <w:numFmt w:val="lowerRoman"/>
      <w:lvlText w:val="%6."/>
      <w:lvlJc w:val="right"/>
      <w:pPr>
        <w:ind w:left="4815" w:hanging="180"/>
      </w:pPr>
    </w:lvl>
    <w:lvl w:ilvl="6" w:tplc="041F000F">
      <w:start w:val="1"/>
      <w:numFmt w:val="decimal"/>
      <w:lvlText w:val="%7."/>
      <w:lvlJc w:val="left"/>
      <w:pPr>
        <w:ind w:left="5535" w:hanging="360"/>
      </w:pPr>
    </w:lvl>
    <w:lvl w:ilvl="7" w:tplc="041F0019">
      <w:start w:val="1"/>
      <w:numFmt w:val="lowerLetter"/>
      <w:lvlText w:val="%8."/>
      <w:lvlJc w:val="left"/>
      <w:pPr>
        <w:ind w:left="6255" w:hanging="360"/>
      </w:pPr>
    </w:lvl>
    <w:lvl w:ilvl="8" w:tplc="041F001B">
      <w:start w:val="1"/>
      <w:numFmt w:val="lowerRoman"/>
      <w:lvlText w:val="%9."/>
      <w:lvlJc w:val="right"/>
      <w:pPr>
        <w:ind w:left="6975" w:hanging="180"/>
      </w:pPr>
    </w:lvl>
  </w:abstractNum>
  <w:abstractNum w:abstractNumId="9">
    <w:nsid w:val="63F900C0"/>
    <w:multiLevelType w:val="hybridMultilevel"/>
    <w:tmpl w:val="9F4005CC"/>
    <w:lvl w:ilvl="0" w:tplc="724E75FC">
      <w:start w:val="1"/>
      <w:numFmt w:val="lowerLetter"/>
      <w:lvlText w:val="%1)"/>
      <w:lvlJc w:val="left"/>
      <w:pPr>
        <w:ind w:left="93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650" w:hanging="360"/>
      </w:pPr>
    </w:lvl>
    <w:lvl w:ilvl="2" w:tplc="041F001B">
      <w:start w:val="1"/>
      <w:numFmt w:val="lowerRoman"/>
      <w:lvlText w:val="%3."/>
      <w:lvlJc w:val="right"/>
      <w:pPr>
        <w:ind w:left="2370" w:hanging="180"/>
      </w:pPr>
    </w:lvl>
    <w:lvl w:ilvl="3" w:tplc="041F000F">
      <w:start w:val="1"/>
      <w:numFmt w:val="decimal"/>
      <w:lvlText w:val="%4."/>
      <w:lvlJc w:val="left"/>
      <w:pPr>
        <w:ind w:left="3090" w:hanging="360"/>
      </w:pPr>
    </w:lvl>
    <w:lvl w:ilvl="4" w:tplc="041F0019">
      <w:start w:val="1"/>
      <w:numFmt w:val="lowerLetter"/>
      <w:lvlText w:val="%5."/>
      <w:lvlJc w:val="left"/>
      <w:pPr>
        <w:ind w:left="3810" w:hanging="360"/>
      </w:pPr>
    </w:lvl>
    <w:lvl w:ilvl="5" w:tplc="041F001B">
      <w:start w:val="1"/>
      <w:numFmt w:val="lowerRoman"/>
      <w:lvlText w:val="%6."/>
      <w:lvlJc w:val="right"/>
      <w:pPr>
        <w:ind w:left="4530" w:hanging="180"/>
      </w:pPr>
    </w:lvl>
    <w:lvl w:ilvl="6" w:tplc="041F000F">
      <w:start w:val="1"/>
      <w:numFmt w:val="decimal"/>
      <w:lvlText w:val="%7."/>
      <w:lvlJc w:val="left"/>
      <w:pPr>
        <w:ind w:left="5250" w:hanging="360"/>
      </w:pPr>
    </w:lvl>
    <w:lvl w:ilvl="7" w:tplc="041F0019">
      <w:start w:val="1"/>
      <w:numFmt w:val="lowerLetter"/>
      <w:lvlText w:val="%8."/>
      <w:lvlJc w:val="left"/>
      <w:pPr>
        <w:ind w:left="5970" w:hanging="360"/>
      </w:pPr>
    </w:lvl>
    <w:lvl w:ilvl="8" w:tplc="041F001B">
      <w:start w:val="1"/>
      <w:numFmt w:val="lowerRoman"/>
      <w:lvlText w:val="%9."/>
      <w:lvlJc w:val="right"/>
      <w:pPr>
        <w:ind w:left="6690" w:hanging="180"/>
      </w:pPr>
    </w:lvl>
  </w:abstractNum>
  <w:abstractNum w:abstractNumId="10">
    <w:nsid w:val="659B267E"/>
    <w:multiLevelType w:val="hybridMultilevel"/>
    <w:tmpl w:val="243C6A6C"/>
    <w:lvl w:ilvl="0" w:tplc="8DD6AE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370CF6"/>
    <w:multiLevelType w:val="hybridMultilevel"/>
    <w:tmpl w:val="28F82786"/>
    <w:lvl w:ilvl="0" w:tplc="08504270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845" w:hanging="360"/>
      </w:pPr>
    </w:lvl>
    <w:lvl w:ilvl="2" w:tplc="041F001B">
      <w:start w:val="1"/>
      <w:numFmt w:val="lowerRoman"/>
      <w:lvlText w:val="%3."/>
      <w:lvlJc w:val="right"/>
      <w:pPr>
        <w:ind w:left="2565" w:hanging="180"/>
      </w:pPr>
    </w:lvl>
    <w:lvl w:ilvl="3" w:tplc="041F000F">
      <w:start w:val="1"/>
      <w:numFmt w:val="decimal"/>
      <w:lvlText w:val="%4."/>
      <w:lvlJc w:val="left"/>
      <w:pPr>
        <w:ind w:left="3285" w:hanging="360"/>
      </w:pPr>
    </w:lvl>
    <w:lvl w:ilvl="4" w:tplc="041F0019">
      <w:start w:val="1"/>
      <w:numFmt w:val="lowerLetter"/>
      <w:lvlText w:val="%5."/>
      <w:lvlJc w:val="left"/>
      <w:pPr>
        <w:ind w:left="4005" w:hanging="360"/>
      </w:pPr>
    </w:lvl>
    <w:lvl w:ilvl="5" w:tplc="041F001B">
      <w:start w:val="1"/>
      <w:numFmt w:val="lowerRoman"/>
      <w:lvlText w:val="%6."/>
      <w:lvlJc w:val="right"/>
      <w:pPr>
        <w:ind w:left="4725" w:hanging="180"/>
      </w:pPr>
    </w:lvl>
    <w:lvl w:ilvl="6" w:tplc="041F000F">
      <w:start w:val="1"/>
      <w:numFmt w:val="decimal"/>
      <w:lvlText w:val="%7."/>
      <w:lvlJc w:val="left"/>
      <w:pPr>
        <w:ind w:left="5445" w:hanging="360"/>
      </w:pPr>
    </w:lvl>
    <w:lvl w:ilvl="7" w:tplc="041F0019">
      <w:start w:val="1"/>
      <w:numFmt w:val="lowerLetter"/>
      <w:lvlText w:val="%8."/>
      <w:lvlJc w:val="left"/>
      <w:pPr>
        <w:ind w:left="6165" w:hanging="360"/>
      </w:pPr>
    </w:lvl>
    <w:lvl w:ilvl="8" w:tplc="041F001B">
      <w:start w:val="1"/>
      <w:numFmt w:val="lowerRoman"/>
      <w:lvlText w:val="%9."/>
      <w:lvlJc w:val="right"/>
      <w:pPr>
        <w:ind w:left="6885" w:hanging="180"/>
      </w:pPr>
    </w:lvl>
  </w:abstractNum>
  <w:abstractNum w:abstractNumId="12">
    <w:nsid w:val="66CB41C0"/>
    <w:multiLevelType w:val="hybridMultilevel"/>
    <w:tmpl w:val="8D22E28A"/>
    <w:lvl w:ilvl="0" w:tplc="E3DE46E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789" w:hanging="360"/>
      </w:pPr>
    </w:lvl>
    <w:lvl w:ilvl="2" w:tplc="041F001B">
      <w:start w:val="1"/>
      <w:numFmt w:val="lowerRoman"/>
      <w:lvlText w:val="%3."/>
      <w:lvlJc w:val="right"/>
      <w:pPr>
        <w:ind w:left="2509" w:hanging="180"/>
      </w:pPr>
    </w:lvl>
    <w:lvl w:ilvl="3" w:tplc="041F000F">
      <w:start w:val="1"/>
      <w:numFmt w:val="decimal"/>
      <w:lvlText w:val="%4."/>
      <w:lvlJc w:val="left"/>
      <w:pPr>
        <w:ind w:left="3229" w:hanging="360"/>
      </w:pPr>
    </w:lvl>
    <w:lvl w:ilvl="4" w:tplc="041F0019">
      <w:start w:val="1"/>
      <w:numFmt w:val="lowerLetter"/>
      <w:lvlText w:val="%5."/>
      <w:lvlJc w:val="left"/>
      <w:pPr>
        <w:ind w:left="3949" w:hanging="360"/>
      </w:pPr>
    </w:lvl>
    <w:lvl w:ilvl="5" w:tplc="041F001B">
      <w:start w:val="1"/>
      <w:numFmt w:val="lowerRoman"/>
      <w:lvlText w:val="%6."/>
      <w:lvlJc w:val="right"/>
      <w:pPr>
        <w:ind w:left="4669" w:hanging="180"/>
      </w:pPr>
    </w:lvl>
    <w:lvl w:ilvl="6" w:tplc="041F000F">
      <w:start w:val="1"/>
      <w:numFmt w:val="decimal"/>
      <w:lvlText w:val="%7."/>
      <w:lvlJc w:val="left"/>
      <w:pPr>
        <w:ind w:left="5389" w:hanging="360"/>
      </w:pPr>
    </w:lvl>
    <w:lvl w:ilvl="7" w:tplc="041F0019">
      <w:start w:val="1"/>
      <w:numFmt w:val="lowerLetter"/>
      <w:lvlText w:val="%8."/>
      <w:lvlJc w:val="left"/>
      <w:pPr>
        <w:ind w:left="6109" w:hanging="360"/>
      </w:pPr>
    </w:lvl>
    <w:lvl w:ilvl="8" w:tplc="041F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7A441C8"/>
    <w:multiLevelType w:val="hybridMultilevel"/>
    <w:tmpl w:val="AA6204F4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0E4155"/>
    <w:multiLevelType w:val="hybridMultilevel"/>
    <w:tmpl w:val="6832C9B0"/>
    <w:lvl w:ilvl="0" w:tplc="0D04B5BC">
      <w:start w:val="1"/>
      <w:numFmt w:val="decimal"/>
      <w:lvlText w:val="(%1)"/>
      <w:lvlJc w:val="left"/>
      <w:pPr>
        <w:ind w:left="1545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2265" w:hanging="360"/>
      </w:pPr>
    </w:lvl>
    <w:lvl w:ilvl="2" w:tplc="041F001B">
      <w:start w:val="1"/>
      <w:numFmt w:val="lowerRoman"/>
      <w:lvlText w:val="%3."/>
      <w:lvlJc w:val="right"/>
      <w:pPr>
        <w:ind w:left="2985" w:hanging="180"/>
      </w:pPr>
    </w:lvl>
    <w:lvl w:ilvl="3" w:tplc="041F000F">
      <w:start w:val="1"/>
      <w:numFmt w:val="decimal"/>
      <w:lvlText w:val="%4."/>
      <w:lvlJc w:val="left"/>
      <w:pPr>
        <w:ind w:left="3705" w:hanging="360"/>
      </w:pPr>
    </w:lvl>
    <w:lvl w:ilvl="4" w:tplc="041F0019">
      <w:start w:val="1"/>
      <w:numFmt w:val="lowerLetter"/>
      <w:lvlText w:val="%5."/>
      <w:lvlJc w:val="left"/>
      <w:pPr>
        <w:ind w:left="4425" w:hanging="360"/>
      </w:pPr>
    </w:lvl>
    <w:lvl w:ilvl="5" w:tplc="041F001B">
      <w:start w:val="1"/>
      <w:numFmt w:val="lowerRoman"/>
      <w:lvlText w:val="%6."/>
      <w:lvlJc w:val="right"/>
      <w:pPr>
        <w:ind w:left="5145" w:hanging="180"/>
      </w:pPr>
    </w:lvl>
    <w:lvl w:ilvl="6" w:tplc="041F000F">
      <w:start w:val="1"/>
      <w:numFmt w:val="decimal"/>
      <w:lvlText w:val="%7."/>
      <w:lvlJc w:val="left"/>
      <w:pPr>
        <w:ind w:left="5865" w:hanging="360"/>
      </w:pPr>
    </w:lvl>
    <w:lvl w:ilvl="7" w:tplc="041F0019">
      <w:start w:val="1"/>
      <w:numFmt w:val="lowerLetter"/>
      <w:lvlText w:val="%8."/>
      <w:lvlJc w:val="left"/>
      <w:pPr>
        <w:ind w:left="6585" w:hanging="360"/>
      </w:pPr>
    </w:lvl>
    <w:lvl w:ilvl="8" w:tplc="041F001B">
      <w:start w:val="1"/>
      <w:numFmt w:val="lowerRoman"/>
      <w:lvlText w:val="%9."/>
      <w:lvlJc w:val="right"/>
      <w:pPr>
        <w:ind w:left="7305" w:hanging="180"/>
      </w:pPr>
    </w:lvl>
  </w:abstractNum>
  <w:abstractNum w:abstractNumId="15">
    <w:nsid w:val="6FD50DEB"/>
    <w:multiLevelType w:val="hybridMultilevel"/>
    <w:tmpl w:val="9B3E3FCE"/>
    <w:lvl w:ilvl="0" w:tplc="029674A0">
      <w:start w:val="1"/>
      <w:numFmt w:val="lowerLetter"/>
      <w:lvlText w:val="%1)"/>
      <w:lvlJc w:val="left"/>
      <w:pPr>
        <w:ind w:left="360" w:hanging="360"/>
      </w:pPr>
      <w:rPr>
        <w:rFonts w:hAnsi="Times" w:hint="default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AC23DA0"/>
    <w:multiLevelType w:val="hybridMultilevel"/>
    <w:tmpl w:val="C43EF5EE"/>
    <w:lvl w:ilvl="0" w:tplc="B8C27ADC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845" w:hanging="360"/>
      </w:pPr>
    </w:lvl>
    <w:lvl w:ilvl="2" w:tplc="041F001B">
      <w:start w:val="1"/>
      <w:numFmt w:val="lowerRoman"/>
      <w:lvlText w:val="%3."/>
      <w:lvlJc w:val="right"/>
      <w:pPr>
        <w:ind w:left="2565" w:hanging="180"/>
      </w:pPr>
    </w:lvl>
    <w:lvl w:ilvl="3" w:tplc="041F000F">
      <w:start w:val="1"/>
      <w:numFmt w:val="decimal"/>
      <w:lvlText w:val="%4."/>
      <w:lvlJc w:val="left"/>
      <w:pPr>
        <w:ind w:left="3285" w:hanging="360"/>
      </w:pPr>
    </w:lvl>
    <w:lvl w:ilvl="4" w:tplc="041F0019">
      <w:start w:val="1"/>
      <w:numFmt w:val="lowerLetter"/>
      <w:lvlText w:val="%5."/>
      <w:lvlJc w:val="left"/>
      <w:pPr>
        <w:ind w:left="4005" w:hanging="360"/>
      </w:pPr>
    </w:lvl>
    <w:lvl w:ilvl="5" w:tplc="041F001B">
      <w:start w:val="1"/>
      <w:numFmt w:val="lowerRoman"/>
      <w:lvlText w:val="%6."/>
      <w:lvlJc w:val="right"/>
      <w:pPr>
        <w:ind w:left="4725" w:hanging="180"/>
      </w:pPr>
    </w:lvl>
    <w:lvl w:ilvl="6" w:tplc="041F000F">
      <w:start w:val="1"/>
      <w:numFmt w:val="decimal"/>
      <w:lvlText w:val="%7."/>
      <w:lvlJc w:val="left"/>
      <w:pPr>
        <w:ind w:left="5445" w:hanging="360"/>
      </w:pPr>
    </w:lvl>
    <w:lvl w:ilvl="7" w:tplc="041F0019">
      <w:start w:val="1"/>
      <w:numFmt w:val="lowerLetter"/>
      <w:lvlText w:val="%8."/>
      <w:lvlJc w:val="left"/>
      <w:pPr>
        <w:ind w:left="6165" w:hanging="360"/>
      </w:pPr>
    </w:lvl>
    <w:lvl w:ilvl="8" w:tplc="041F001B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9"/>
  </w:num>
  <w:num w:numId="5">
    <w:abstractNumId w:val="12"/>
  </w:num>
  <w:num w:numId="6">
    <w:abstractNumId w:val="15"/>
  </w:num>
  <w:num w:numId="7">
    <w:abstractNumId w:val="11"/>
  </w:num>
  <w:num w:numId="8">
    <w:abstractNumId w:val="16"/>
  </w:num>
  <w:num w:numId="9">
    <w:abstractNumId w:val="14"/>
  </w:num>
  <w:num w:numId="10">
    <w:abstractNumId w:val="8"/>
  </w:num>
  <w:num w:numId="11">
    <w:abstractNumId w:val="10"/>
  </w:num>
  <w:num w:numId="12">
    <w:abstractNumId w:val="7"/>
  </w:num>
  <w:num w:numId="13">
    <w:abstractNumId w:val="5"/>
  </w:num>
  <w:num w:numId="14">
    <w:abstractNumId w:val="13"/>
  </w:num>
  <w:num w:numId="15">
    <w:abstractNumId w:val="3"/>
  </w:num>
  <w:num w:numId="16">
    <w:abstractNumId w:val="4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6C5D"/>
    <w:rsid w:val="00001C1E"/>
    <w:rsid w:val="00010135"/>
    <w:rsid w:val="00014369"/>
    <w:rsid w:val="00020C60"/>
    <w:rsid w:val="0002206E"/>
    <w:rsid w:val="0002231F"/>
    <w:rsid w:val="00023C9D"/>
    <w:rsid w:val="00025D3F"/>
    <w:rsid w:val="00031E24"/>
    <w:rsid w:val="000342FC"/>
    <w:rsid w:val="0003472F"/>
    <w:rsid w:val="0003552C"/>
    <w:rsid w:val="00036045"/>
    <w:rsid w:val="0003607E"/>
    <w:rsid w:val="0003625C"/>
    <w:rsid w:val="0004101F"/>
    <w:rsid w:val="000459BC"/>
    <w:rsid w:val="00047217"/>
    <w:rsid w:val="00047E6B"/>
    <w:rsid w:val="00052597"/>
    <w:rsid w:val="00052B27"/>
    <w:rsid w:val="0005558C"/>
    <w:rsid w:val="000556E8"/>
    <w:rsid w:val="00057247"/>
    <w:rsid w:val="000600B3"/>
    <w:rsid w:val="000606EE"/>
    <w:rsid w:val="00062669"/>
    <w:rsid w:val="00063937"/>
    <w:rsid w:val="0006405F"/>
    <w:rsid w:val="00070216"/>
    <w:rsid w:val="00073E7A"/>
    <w:rsid w:val="00074437"/>
    <w:rsid w:val="0007510B"/>
    <w:rsid w:val="00075508"/>
    <w:rsid w:val="00075E6B"/>
    <w:rsid w:val="000773C3"/>
    <w:rsid w:val="00080AAD"/>
    <w:rsid w:val="00081D8A"/>
    <w:rsid w:val="00087C25"/>
    <w:rsid w:val="000909C4"/>
    <w:rsid w:val="000930C6"/>
    <w:rsid w:val="00096246"/>
    <w:rsid w:val="00096A30"/>
    <w:rsid w:val="000A1A35"/>
    <w:rsid w:val="000A2174"/>
    <w:rsid w:val="000A519C"/>
    <w:rsid w:val="000A6BEB"/>
    <w:rsid w:val="000B24A3"/>
    <w:rsid w:val="000B2DA5"/>
    <w:rsid w:val="000B593A"/>
    <w:rsid w:val="000C0385"/>
    <w:rsid w:val="000C189F"/>
    <w:rsid w:val="000C1CE9"/>
    <w:rsid w:val="000C41CC"/>
    <w:rsid w:val="000C5AE0"/>
    <w:rsid w:val="000C5FE5"/>
    <w:rsid w:val="000C6822"/>
    <w:rsid w:val="000D1216"/>
    <w:rsid w:val="000D71D0"/>
    <w:rsid w:val="000E0146"/>
    <w:rsid w:val="000E35C1"/>
    <w:rsid w:val="000E5510"/>
    <w:rsid w:val="000E5716"/>
    <w:rsid w:val="000E7176"/>
    <w:rsid w:val="000E79B3"/>
    <w:rsid w:val="000F1086"/>
    <w:rsid w:val="000F2C4F"/>
    <w:rsid w:val="000F322C"/>
    <w:rsid w:val="000F6225"/>
    <w:rsid w:val="000F6783"/>
    <w:rsid w:val="000F74B4"/>
    <w:rsid w:val="00100BA9"/>
    <w:rsid w:val="00104945"/>
    <w:rsid w:val="00104BA8"/>
    <w:rsid w:val="001058A0"/>
    <w:rsid w:val="00122A89"/>
    <w:rsid w:val="00123EB7"/>
    <w:rsid w:val="0012710F"/>
    <w:rsid w:val="00127A96"/>
    <w:rsid w:val="00132358"/>
    <w:rsid w:val="001335A2"/>
    <w:rsid w:val="00141462"/>
    <w:rsid w:val="00145D59"/>
    <w:rsid w:val="00147583"/>
    <w:rsid w:val="00150965"/>
    <w:rsid w:val="001554D8"/>
    <w:rsid w:val="00156B85"/>
    <w:rsid w:val="0016227B"/>
    <w:rsid w:val="00162A93"/>
    <w:rsid w:val="00163E0B"/>
    <w:rsid w:val="0016754F"/>
    <w:rsid w:val="00167A94"/>
    <w:rsid w:val="00174F52"/>
    <w:rsid w:val="001753D6"/>
    <w:rsid w:val="001778A2"/>
    <w:rsid w:val="001778F8"/>
    <w:rsid w:val="00183D71"/>
    <w:rsid w:val="00184012"/>
    <w:rsid w:val="00184759"/>
    <w:rsid w:val="001848AA"/>
    <w:rsid w:val="001850BC"/>
    <w:rsid w:val="001869C6"/>
    <w:rsid w:val="00192786"/>
    <w:rsid w:val="00193305"/>
    <w:rsid w:val="001937F9"/>
    <w:rsid w:val="0019713A"/>
    <w:rsid w:val="001A0992"/>
    <w:rsid w:val="001A0BB3"/>
    <w:rsid w:val="001A16BA"/>
    <w:rsid w:val="001A2F5C"/>
    <w:rsid w:val="001A40B8"/>
    <w:rsid w:val="001B07F3"/>
    <w:rsid w:val="001B2497"/>
    <w:rsid w:val="001B462A"/>
    <w:rsid w:val="001B66FA"/>
    <w:rsid w:val="001C00CA"/>
    <w:rsid w:val="001C1689"/>
    <w:rsid w:val="001C2858"/>
    <w:rsid w:val="001C51EE"/>
    <w:rsid w:val="001D2B52"/>
    <w:rsid w:val="001D2EFB"/>
    <w:rsid w:val="001D64BD"/>
    <w:rsid w:val="001D6745"/>
    <w:rsid w:val="001D6D7B"/>
    <w:rsid w:val="001D7A81"/>
    <w:rsid w:val="001E4EDA"/>
    <w:rsid w:val="001E5284"/>
    <w:rsid w:val="001E57A7"/>
    <w:rsid w:val="001E7E10"/>
    <w:rsid w:val="001F148A"/>
    <w:rsid w:val="001F291D"/>
    <w:rsid w:val="001F2E34"/>
    <w:rsid w:val="002003B9"/>
    <w:rsid w:val="002022F1"/>
    <w:rsid w:val="00202CD4"/>
    <w:rsid w:val="0021079D"/>
    <w:rsid w:val="00212BC3"/>
    <w:rsid w:val="00212F60"/>
    <w:rsid w:val="002132A5"/>
    <w:rsid w:val="00220D5E"/>
    <w:rsid w:val="0022311A"/>
    <w:rsid w:val="00223DC5"/>
    <w:rsid w:val="00224CA4"/>
    <w:rsid w:val="00226B1B"/>
    <w:rsid w:val="0023214A"/>
    <w:rsid w:val="002334D7"/>
    <w:rsid w:val="00234AFA"/>
    <w:rsid w:val="0023649D"/>
    <w:rsid w:val="00236B59"/>
    <w:rsid w:val="0024005D"/>
    <w:rsid w:val="00247DC6"/>
    <w:rsid w:val="00250000"/>
    <w:rsid w:val="002516C8"/>
    <w:rsid w:val="0025253B"/>
    <w:rsid w:val="002536B0"/>
    <w:rsid w:val="002557BA"/>
    <w:rsid w:val="00256568"/>
    <w:rsid w:val="00260CE9"/>
    <w:rsid w:val="002618F7"/>
    <w:rsid w:val="00265C69"/>
    <w:rsid w:val="002670EF"/>
    <w:rsid w:val="00271A56"/>
    <w:rsid w:val="002721E5"/>
    <w:rsid w:val="00272D23"/>
    <w:rsid w:val="00274946"/>
    <w:rsid w:val="00275405"/>
    <w:rsid w:val="0027706F"/>
    <w:rsid w:val="0028109E"/>
    <w:rsid w:val="002817BC"/>
    <w:rsid w:val="00293D64"/>
    <w:rsid w:val="00293D6E"/>
    <w:rsid w:val="002A0391"/>
    <w:rsid w:val="002A2B49"/>
    <w:rsid w:val="002A3458"/>
    <w:rsid w:val="002A4F78"/>
    <w:rsid w:val="002A5949"/>
    <w:rsid w:val="002A6696"/>
    <w:rsid w:val="002B4BF6"/>
    <w:rsid w:val="002B5C82"/>
    <w:rsid w:val="002C0058"/>
    <w:rsid w:val="002C13BC"/>
    <w:rsid w:val="002D2257"/>
    <w:rsid w:val="002D2EB7"/>
    <w:rsid w:val="002D33E2"/>
    <w:rsid w:val="002D7571"/>
    <w:rsid w:val="002E0CAA"/>
    <w:rsid w:val="002E101F"/>
    <w:rsid w:val="002E3C2B"/>
    <w:rsid w:val="002E4DB7"/>
    <w:rsid w:val="002E506C"/>
    <w:rsid w:val="002E569D"/>
    <w:rsid w:val="002E5DA4"/>
    <w:rsid w:val="002F15DA"/>
    <w:rsid w:val="002F3E69"/>
    <w:rsid w:val="002F558A"/>
    <w:rsid w:val="002F5792"/>
    <w:rsid w:val="002F5DC6"/>
    <w:rsid w:val="00313ED4"/>
    <w:rsid w:val="00314320"/>
    <w:rsid w:val="0031470E"/>
    <w:rsid w:val="003171C4"/>
    <w:rsid w:val="00320290"/>
    <w:rsid w:val="00320499"/>
    <w:rsid w:val="00323DC0"/>
    <w:rsid w:val="00324B21"/>
    <w:rsid w:val="00331E71"/>
    <w:rsid w:val="00331E91"/>
    <w:rsid w:val="00332BD2"/>
    <w:rsid w:val="00340CCE"/>
    <w:rsid w:val="003432CE"/>
    <w:rsid w:val="0034648C"/>
    <w:rsid w:val="00347EE5"/>
    <w:rsid w:val="00353BE9"/>
    <w:rsid w:val="00354FC6"/>
    <w:rsid w:val="0035505C"/>
    <w:rsid w:val="00355A90"/>
    <w:rsid w:val="00355BFE"/>
    <w:rsid w:val="00356F94"/>
    <w:rsid w:val="00360452"/>
    <w:rsid w:val="00361FC7"/>
    <w:rsid w:val="0036435E"/>
    <w:rsid w:val="00367C57"/>
    <w:rsid w:val="00373798"/>
    <w:rsid w:val="00380BC2"/>
    <w:rsid w:val="00384EE9"/>
    <w:rsid w:val="0038776C"/>
    <w:rsid w:val="003925A8"/>
    <w:rsid w:val="00394956"/>
    <w:rsid w:val="00394E0C"/>
    <w:rsid w:val="003A425E"/>
    <w:rsid w:val="003A7AAB"/>
    <w:rsid w:val="003B0805"/>
    <w:rsid w:val="003B1404"/>
    <w:rsid w:val="003B152E"/>
    <w:rsid w:val="003B18FC"/>
    <w:rsid w:val="003B1EEF"/>
    <w:rsid w:val="003B5762"/>
    <w:rsid w:val="003B581E"/>
    <w:rsid w:val="003B5EF7"/>
    <w:rsid w:val="003B7CC6"/>
    <w:rsid w:val="003C2D49"/>
    <w:rsid w:val="003C4FF6"/>
    <w:rsid w:val="003C63F9"/>
    <w:rsid w:val="003C7990"/>
    <w:rsid w:val="003D0F63"/>
    <w:rsid w:val="003D2D33"/>
    <w:rsid w:val="003D2E05"/>
    <w:rsid w:val="003D2EF8"/>
    <w:rsid w:val="003D3B13"/>
    <w:rsid w:val="003D73B9"/>
    <w:rsid w:val="003E388A"/>
    <w:rsid w:val="003E42E0"/>
    <w:rsid w:val="003E4345"/>
    <w:rsid w:val="003F2CAB"/>
    <w:rsid w:val="003F5BD0"/>
    <w:rsid w:val="0040278D"/>
    <w:rsid w:val="00402B2E"/>
    <w:rsid w:val="00403693"/>
    <w:rsid w:val="00404D9D"/>
    <w:rsid w:val="00407241"/>
    <w:rsid w:val="00411ACD"/>
    <w:rsid w:val="0041310E"/>
    <w:rsid w:val="00413581"/>
    <w:rsid w:val="00413A48"/>
    <w:rsid w:val="00413BC8"/>
    <w:rsid w:val="00415554"/>
    <w:rsid w:val="00415E1F"/>
    <w:rsid w:val="004212DB"/>
    <w:rsid w:val="0042334A"/>
    <w:rsid w:val="00426CB2"/>
    <w:rsid w:val="00427000"/>
    <w:rsid w:val="00427D26"/>
    <w:rsid w:val="00430866"/>
    <w:rsid w:val="004311C3"/>
    <w:rsid w:val="004319F4"/>
    <w:rsid w:val="004340F1"/>
    <w:rsid w:val="00440B16"/>
    <w:rsid w:val="00442716"/>
    <w:rsid w:val="00442992"/>
    <w:rsid w:val="004451E7"/>
    <w:rsid w:val="00446B64"/>
    <w:rsid w:val="004515E1"/>
    <w:rsid w:val="00453D58"/>
    <w:rsid w:val="00461D19"/>
    <w:rsid w:val="004669A1"/>
    <w:rsid w:val="00466D6C"/>
    <w:rsid w:val="00482C2E"/>
    <w:rsid w:val="00483C90"/>
    <w:rsid w:val="004876AF"/>
    <w:rsid w:val="00490349"/>
    <w:rsid w:val="00490994"/>
    <w:rsid w:val="00491229"/>
    <w:rsid w:val="00491529"/>
    <w:rsid w:val="00492C04"/>
    <w:rsid w:val="00495800"/>
    <w:rsid w:val="0049620D"/>
    <w:rsid w:val="0049660B"/>
    <w:rsid w:val="004A11E2"/>
    <w:rsid w:val="004A198C"/>
    <w:rsid w:val="004A389F"/>
    <w:rsid w:val="004A576C"/>
    <w:rsid w:val="004B5484"/>
    <w:rsid w:val="004B6F80"/>
    <w:rsid w:val="004C3AA5"/>
    <w:rsid w:val="004C5DAD"/>
    <w:rsid w:val="004D3895"/>
    <w:rsid w:val="004D3C82"/>
    <w:rsid w:val="004D4305"/>
    <w:rsid w:val="004D4534"/>
    <w:rsid w:val="004D48FA"/>
    <w:rsid w:val="004D59FA"/>
    <w:rsid w:val="004E082E"/>
    <w:rsid w:val="004E2837"/>
    <w:rsid w:val="004E4F78"/>
    <w:rsid w:val="004E5C5B"/>
    <w:rsid w:val="004E7C54"/>
    <w:rsid w:val="004F0E64"/>
    <w:rsid w:val="004F1A46"/>
    <w:rsid w:val="004F544D"/>
    <w:rsid w:val="004F76B3"/>
    <w:rsid w:val="004F7FEA"/>
    <w:rsid w:val="0050114A"/>
    <w:rsid w:val="005042A9"/>
    <w:rsid w:val="00507A7B"/>
    <w:rsid w:val="00510214"/>
    <w:rsid w:val="0051298C"/>
    <w:rsid w:val="005141B9"/>
    <w:rsid w:val="00515E2F"/>
    <w:rsid w:val="00522D96"/>
    <w:rsid w:val="005238B4"/>
    <w:rsid w:val="005243BE"/>
    <w:rsid w:val="0052453F"/>
    <w:rsid w:val="0052793E"/>
    <w:rsid w:val="0053195B"/>
    <w:rsid w:val="00531FF0"/>
    <w:rsid w:val="00532327"/>
    <w:rsid w:val="00533868"/>
    <w:rsid w:val="00536E65"/>
    <w:rsid w:val="005378AF"/>
    <w:rsid w:val="00542DE4"/>
    <w:rsid w:val="005435E6"/>
    <w:rsid w:val="00543706"/>
    <w:rsid w:val="00543F01"/>
    <w:rsid w:val="00545221"/>
    <w:rsid w:val="00555E27"/>
    <w:rsid w:val="005579CD"/>
    <w:rsid w:val="005609CB"/>
    <w:rsid w:val="00561A3D"/>
    <w:rsid w:val="00563FC7"/>
    <w:rsid w:val="00564B0E"/>
    <w:rsid w:val="00565AF0"/>
    <w:rsid w:val="00566FDF"/>
    <w:rsid w:val="00571DED"/>
    <w:rsid w:val="00572EFF"/>
    <w:rsid w:val="0057373C"/>
    <w:rsid w:val="0057495C"/>
    <w:rsid w:val="00576832"/>
    <w:rsid w:val="005773E4"/>
    <w:rsid w:val="00577F6A"/>
    <w:rsid w:val="005805CA"/>
    <w:rsid w:val="00582A3C"/>
    <w:rsid w:val="00583C3E"/>
    <w:rsid w:val="005841F6"/>
    <w:rsid w:val="00592EAA"/>
    <w:rsid w:val="005936BA"/>
    <w:rsid w:val="00594163"/>
    <w:rsid w:val="00597EF7"/>
    <w:rsid w:val="005A0266"/>
    <w:rsid w:val="005A0994"/>
    <w:rsid w:val="005A12EC"/>
    <w:rsid w:val="005A274A"/>
    <w:rsid w:val="005A2953"/>
    <w:rsid w:val="005A2FDA"/>
    <w:rsid w:val="005A3F0C"/>
    <w:rsid w:val="005B0114"/>
    <w:rsid w:val="005B1E37"/>
    <w:rsid w:val="005B65C2"/>
    <w:rsid w:val="005C102F"/>
    <w:rsid w:val="005C51AB"/>
    <w:rsid w:val="005C603F"/>
    <w:rsid w:val="005C7B94"/>
    <w:rsid w:val="005D269D"/>
    <w:rsid w:val="005D3760"/>
    <w:rsid w:val="005D6861"/>
    <w:rsid w:val="005D74A8"/>
    <w:rsid w:val="005D7ACF"/>
    <w:rsid w:val="005E11AB"/>
    <w:rsid w:val="005E2997"/>
    <w:rsid w:val="005F1077"/>
    <w:rsid w:val="005F2273"/>
    <w:rsid w:val="005F6DEE"/>
    <w:rsid w:val="00601C28"/>
    <w:rsid w:val="0060211C"/>
    <w:rsid w:val="00605A2C"/>
    <w:rsid w:val="0060632D"/>
    <w:rsid w:val="006108BC"/>
    <w:rsid w:val="006176A1"/>
    <w:rsid w:val="006205D6"/>
    <w:rsid w:val="00622001"/>
    <w:rsid w:val="00622449"/>
    <w:rsid w:val="00623773"/>
    <w:rsid w:val="00625720"/>
    <w:rsid w:val="00626923"/>
    <w:rsid w:val="006306F9"/>
    <w:rsid w:val="006309CD"/>
    <w:rsid w:val="00632CAA"/>
    <w:rsid w:val="00640572"/>
    <w:rsid w:val="0065011A"/>
    <w:rsid w:val="00651675"/>
    <w:rsid w:val="00655C1A"/>
    <w:rsid w:val="0066589D"/>
    <w:rsid w:val="0067008E"/>
    <w:rsid w:val="00671C05"/>
    <w:rsid w:val="00672869"/>
    <w:rsid w:val="0067295E"/>
    <w:rsid w:val="00675985"/>
    <w:rsid w:val="00676C75"/>
    <w:rsid w:val="0067736B"/>
    <w:rsid w:val="006818D1"/>
    <w:rsid w:val="00683A85"/>
    <w:rsid w:val="00683CF1"/>
    <w:rsid w:val="00687EE2"/>
    <w:rsid w:val="00690278"/>
    <w:rsid w:val="00693A8E"/>
    <w:rsid w:val="0069570E"/>
    <w:rsid w:val="00695A80"/>
    <w:rsid w:val="00697673"/>
    <w:rsid w:val="006A0225"/>
    <w:rsid w:val="006A0943"/>
    <w:rsid w:val="006A2034"/>
    <w:rsid w:val="006A4857"/>
    <w:rsid w:val="006B2B8D"/>
    <w:rsid w:val="006B2D28"/>
    <w:rsid w:val="006B5828"/>
    <w:rsid w:val="006C0141"/>
    <w:rsid w:val="006C1649"/>
    <w:rsid w:val="006C2B1C"/>
    <w:rsid w:val="006D4C91"/>
    <w:rsid w:val="006D6F72"/>
    <w:rsid w:val="006E0EDC"/>
    <w:rsid w:val="006E2099"/>
    <w:rsid w:val="006E6BB3"/>
    <w:rsid w:val="006F0AFF"/>
    <w:rsid w:val="006F0E7B"/>
    <w:rsid w:val="006F4878"/>
    <w:rsid w:val="006F67F1"/>
    <w:rsid w:val="006F75CF"/>
    <w:rsid w:val="0070083A"/>
    <w:rsid w:val="00700BA6"/>
    <w:rsid w:val="00703EEC"/>
    <w:rsid w:val="007049D6"/>
    <w:rsid w:val="00705C7B"/>
    <w:rsid w:val="007100CA"/>
    <w:rsid w:val="00712458"/>
    <w:rsid w:val="007127B8"/>
    <w:rsid w:val="0072168D"/>
    <w:rsid w:val="007230DC"/>
    <w:rsid w:val="007239A6"/>
    <w:rsid w:val="00723CC4"/>
    <w:rsid w:val="00723D15"/>
    <w:rsid w:val="007249DB"/>
    <w:rsid w:val="00730A42"/>
    <w:rsid w:val="00730FA5"/>
    <w:rsid w:val="007313EB"/>
    <w:rsid w:val="00732149"/>
    <w:rsid w:val="00732BF0"/>
    <w:rsid w:val="00734A7D"/>
    <w:rsid w:val="00735178"/>
    <w:rsid w:val="007405E4"/>
    <w:rsid w:val="00741039"/>
    <w:rsid w:val="00743397"/>
    <w:rsid w:val="00743F22"/>
    <w:rsid w:val="0074645F"/>
    <w:rsid w:val="00755C56"/>
    <w:rsid w:val="00756C5D"/>
    <w:rsid w:val="007578BB"/>
    <w:rsid w:val="00764845"/>
    <w:rsid w:val="007745BE"/>
    <w:rsid w:val="00774AF3"/>
    <w:rsid w:val="00776F54"/>
    <w:rsid w:val="00777A18"/>
    <w:rsid w:val="007816E9"/>
    <w:rsid w:val="00783745"/>
    <w:rsid w:val="007914E4"/>
    <w:rsid w:val="0079220A"/>
    <w:rsid w:val="00793D94"/>
    <w:rsid w:val="00794B7B"/>
    <w:rsid w:val="0079571D"/>
    <w:rsid w:val="007A0A06"/>
    <w:rsid w:val="007A2BA7"/>
    <w:rsid w:val="007A7A43"/>
    <w:rsid w:val="007B5E51"/>
    <w:rsid w:val="007C1343"/>
    <w:rsid w:val="007C1507"/>
    <w:rsid w:val="007C1FCA"/>
    <w:rsid w:val="007C552E"/>
    <w:rsid w:val="007C57A1"/>
    <w:rsid w:val="007C5DE5"/>
    <w:rsid w:val="007C5E6A"/>
    <w:rsid w:val="007C77AF"/>
    <w:rsid w:val="007C7AD4"/>
    <w:rsid w:val="007D022C"/>
    <w:rsid w:val="007D084D"/>
    <w:rsid w:val="007D3E75"/>
    <w:rsid w:val="007D7542"/>
    <w:rsid w:val="007D7E57"/>
    <w:rsid w:val="007D7FED"/>
    <w:rsid w:val="007E06E2"/>
    <w:rsid w:val="007E252F"/>
    <w:rsid w:val="007E4A39"/>
    <w:rsid w:val="007E52E4"/>
    <w:rsid w:val="007E6812"/>
    <w:rsid w:val="007E6AFE"/>
    <w:rsid w:val="007E7B97"/>
    <w:rsid w:val="007F06E8"/>
    <w:rsid w:val="007F0810"/>
    <w:rsid w:val="007F0B8A"/>
    <w:rsid w:val="007F110B"/>
    <w:rsid w:val="007F1580"/>
    <w:rsid w:val="007F231F"/>
    <w:rsid w:val="007F361F"/>
    <w:rsid w:val="007F3B99"/>
    <w:rsid w:val="007F3F1C"/>
    <w:rsid w:val="007F4696"/>
    <w:rsid w:val="007F6496"/>
    <w:rsid w:val="007F6C81"/>
    <w:rsid w:val="007F77FA"/>
    <w:rsid w:val="00800FD2"/>
    <w:rsid w:val="008028F8"/>
    <w:rsid w:val="00803628"/>
    <w:rsid w:val="008123B9"/>
    <w:rsid w:val="008128CE"/>
    <w:rsid w:val="00812CDA"/>
    <w:rsid w:val="008161F1"/>
    <w:rsid w:val="00816285"/>
    <w:rsid w:val="00816AB1"/>
    <w:rsid w:val="00817688"/>
    <w:rsid w:val="00817EEF"/>
    <w:rsid w:val="0082039F"/>
    <w:rsid w:val="00821E2D"/>
    <w:rsid w:val="00822298"/>
    <w:rsid w:val="00825799"/>
    <w:rsid w:val="00825901"/>
    <w:rsid w:val="008271A2"/>
    <w:rsid w:val="00827305"/>
    <w:rsid w:val="0082751C"/>
    <w:rsid w:val="008310E8"/>
    <w:rsid w:val="00832BBF"/>
    <w:rsid w:val="00837A6D"/>
    <w:rsid w:val="008400D6"/>
    <w:rsid w:val="00844E47"/>
    <w:rsid w:val="0084544E"/>
    <w:rsid w:val="00847216"/>
    <w:rsid w:val="00853C0C"/>
    <w:rsid w:val="008544C4"/>
    <w:rsid w:val="00854C4E"/>
    <w:rsid w:val="00862A41"/>
    <w:rsid w:val="00870AB6"/>
    <w:rsid w:val="00876672"/>
    <w:rsid w:val="00876CE0"/>
    <w:rsid w:val="00891DF6"/>
    <w:rsid w:val="00892F70"/>
    <w:rsid w:val="00894F71"/>
    <w:rsid w:val="008A424D"/>
    <w:rsid w:val="008B135B"/>
    <w:rsid w:val="008B2419"/>
    <w:rsid w:val="008B325C"/>
    <w:rsid w:val="008B3780"/>
    <w:rsid w:val="008B3EFE"/>
    <w:rsid w:val="008B5AC6"/>
    <w:rsid w:val="008B5DAA"/>
    <w:rsid w:val="008B5E4C"/>
    <w:rsid w:val="008B7144"/>
    <w:rsid w:val="008C5054"/>
    <w:rsid w:val="008D4CB1"/>
    <w:rsid w:val="008E4D40"/>
    <w:rsid w:val="008E7FEF"/>
    <w:rsid w:val="008F1797"/>
    <w:rsid w:val="008F772F"/>
    <w:rsid w:val="00900322"/>
    <w:rsid w:val="00900BD3"/>
    <w:rsid w:val="009027E5"/>
    <w:rsid w:val="0090316E"/>
    <w:rsid w:val="00903FBA"/>
    <w:rsid w:val="00904614"/>
    <w:rsid w:val="00904CF3"/>
    <w:rsid w:val="0091026B"/>
    <w:rsid w:val="00910CA7"/>
    <w:rsid w:val="00914770"/>
    <w:rsid w:val="00914DBD"/>
    <w:rsid w:val="00920813"/>
    <w:rsid w:val="00922417"/>
    <w:rsid w:val="00931C55"/>
    <w:rsid w:val="009336E8"/>
    <w:rsid w:val="0094096D"/>
    <w:rsid w:val="0094164B"/>
    <w:rsid w:val="00941E15"/>
    <w:rsid w:val="00941F41"/>
    <w:rsid w:val="009470C7"/>
    <w:rsid w:val="00947152"/>
    <w:rsid w:val="00947243"/>
    <w:rsid w:val="00954338"/>
    <w:rsid w:val="00955AE1"/>
    <w:rsid w:val="00957313"/>
    <w:rsid w:val="0096010A"/>
    <w:rsid w:val="00960146"/>
    <w:rsid w:val="00965BA5"/>
    <w:rsid w:val="00970394"/>
    <w:rsid w:val="00970926"/>
    <w:rsid w:val="00971456"/>
    <w:rsid w:val="00971862"/>
    <w:rsid w:val="00973B70"/>
    <w:rsid w:val="00975E88"/>
    <w:rsid w:val="009824AD"/>
    <w:rsid w:val="00982C03"/>
    <w:rsid w:val="00987FAB"/>
    <w:rsid w:val="00990315"/>
    <w:rsid w:val="00993A1B"/>
    <w:rsid w:val="00994CAE"/>
    <w:rsid w:val="00997323"/>
    <w:rsid w:val="009A009A"/>
    <w:rsid w:val="009A0BAF"/>
    <w:rsid w:val="009A0F6A"/>
    <w:rsid w:val="009A1C98"/>
    <w:rsid w:val="009A201D"/>
    <w:rsid w:val="009A4B47"/>
    <w:rsid w:val="009A665A"/>
    <w:rsid w:val="009A6AB7"/>
    <w:rsid w:val="009B0C28"/>
    <w:rsid w:val="009B2E38"/>
    <w:rsid w:val="009B315D"/>
    <w:rsid w:val="009C06A2"/>
    <w:rsid w:val="009C2D4A"/>
    <w:rsid w:val="009D09AF"/>
    <w:rsid w:val="009D0BD6"/>
    <w:rsid w:val="009D41EE"/>
    <w:rsid w:val="009D4E24"/>
    <w:rsid w:val="009D5BAB"/>
    <w:rsid w:val="009D6B45"/>
    <w:rsid w:val="009D7685"/>
    <w:rsid w:val="009E395F"/>
    <w:rsid w:val="009E7597"/>
    <w:rsid w:val="009F04D9"/>
    <w:rsid w:val="009F0692"/>
    <w:rsid w:val="009F0A08"/>
    <w:rsid w:val="009F660E"/>
    <w:rsid w:val="00A00F11"/>
    <w:rsid w:val="00A06C94"/>
    <w:rsid w:val="00A10828"/>
    <w:rsid w:val="00A10E05"/>
    <w:rsid w:val="00A10E82"/>
    <w:rsid w:val="00A13A21"/>
    <w:rsid w:val="00A1432D"/>
    <w:rsid w:val="00A20CCD"/>
    <w:rsid w:val="00A237C5"/>
    <w:rsid w:val="00A23B05"/>
    <w:rsid w:val="00A25AB3"/>
    <w:rsid w:val="00A26D7A"/>
    <w:rsid w:val="00A33672"/>
    <w:rsid w:val="00A336F0"/>
    <w:rsid w:val="00A375A6"/>
    <w:rsid w:val="00A41797"/>
    <w:rsid w:val="00A42AA4"/>
    <w:rsid w:val="00A56EED"/>
    <w:rsid w:val="00A601A3"/>
    <w:rsid w:val="00A62FFC"/>
    <w:rsid w:val="00A630E5"/>
    <w:rsid w:val="00A63828"/>
    <w:rsid w:val="00A6397D"/>
    <w:rsid w:val="00A64B6D"/>
    <w:rsid w:val="00A65433"/>
    <w:rsid w:val="00A65474"/>
    <w:rsid w:val="00A71057"/>
    <w:rsid w:val="00A7151D"/>
    <w:rsid w:val="00A745C8"/>
    <w:rsid w:val="00A80C33"/>
    <w:rsid w:val="00A82DCF"/>
    <w:rsid w:val="00A85DA1"/>
    <w:rsid w:val="00A922B5"/>
    <w:rsid w:val="00A9592E"/>
    <w:rsid w:val="00AA0E41"/>
    <w:rsid w:val="00AA31ED"/>
    <w:rsid w:val="00AB38E4"/>
    <w:rsid w:val="00AB41DD"/>
    <w:rsid w:val="00AB7CCD"/>
    <w:rsid w:val="00AC1754"/>
    <w:rsid w:val="00AC2E31"/>
    <w:rsid w:val="00AD2603"/>
    <w:rsid w:val="00AD38C2"/>
    <w:rsid w:val="00AD6D69"/>
    <w:rsid w:val="00AD6F58"/>
    <w:rsid w:val="00AE11A4"/>
    <w:rsid w:val="00AE3465"/>
    <w:rsid w:val="00AE4694"/>
    <w:rsid w:val="00AE6403"/>
    <w:rsid w:val="00AE6C7A"/>
    <w:rsid w:val="00AF01DF"/>
    <w:rsid w:val="00AF4518"/>
    <w:rsid w:val="00AF6B1C"/>
    <w:rsid w:val="00B02EAC"/>
    <w:rsid w:val="00B07120"/>
    <w:rsid w:val="00B11D99"/>
    <w:rsid w:val="00B141AE"/>
    <w:rsid w:val="00B14453"/>
    <w:rsid w:val="00B23478"/>
    <w:rsid w:val="00B25A53"/>
    <w:rsid w:val="00B26369"/>
    <w:rsid w:val="00B316EB"/>
    <w:rsid w:val="00B32503"/>
    <w:rsid w:val="00B32522"/>
    <w:rsid w:val="00B32E77"/>
    <w:rsid w:val="00B33DB4"/>
    <w:rsid w:val="00B353FF"/>
    <w:rsid w:val="00B35770"/>
    <w:rsid w:val="00B36088"/>
    <w:rsid w:val="00B4016C"/>
    <w:rsid w:val="00B463FF"/>
    <w:rsid w:val="00B506A1"/>
    <w:rsid w:val="00B53ADD"/>
    <w:rsid w:val="00B627B8"/>
    <w:rsid w:val="00B670AB"/>
    <w:rsid w:val="00B71418"/>
    <w:rsid w:val="00B71D19"/>
    <w:rsid w:val="00B72673"/>
    <w:rsid w:val="00B73DBA"/>
    <w:rsid w:val="00B747BC"/>
    <w:rsid w:val="00B74E82"/>
    <w:rsid w:val="00B750D9"/>
    <w:rsid w:val="00B758E0"/>
    <w:rsid w:val="00B7695B"/>
    <w:rsid w:val="00B80672"/>
    <w:rsid w:val="00B80690"/>
    <w:rsid w:val="00B80DEB"/>
    <w:rsid w:val="00B86697"/>
    <w:rsid w:val="00B87B66"/>
    <w:rsid w:val="00B93C8D"/>
    <w:rsid w:val="00B943D6"/>
    <w:rsid w:val="00B959F0"/>
    <w:rsid w:val="00B95ABB"/>
    <w:rsid w:val="00BA17C2"/>
    <w:rsid w:val="00BA269C"/>
    <w:rsid w:val="00BA6A75"/>
    <w:rsid w:val="00BB2C33"/>
    <w:rsid w:val="00BB2F7C"/>
    <w:rsid w:val="00BB3619"/>
    <w:rsid w:val="00BB3EBD"/>
    <w:rsid w:val="00BB3F06"/>
    <w:rsid w:val="00BB3F83"/>
    <w:rsid w:val="00BB7448"/>
    <w:rsid w:val="00BB7A81"/>
    <w:rsid w:val="00BC0AF6"/>
    <w:rsid w:val="00BC2F0D"/>
    <w:rsid w:val="00BC33C5"/>
    <w:rsid w:val="00BC3A91"/>
    <w:rsid w:val="00BC53D3"/>
    <w:rsid w:val="00BC56F8"/>
    <w:rsid w:val="00BC5CBC"/>
    <w:rsid w:val="00BC5DBE"/>
    <w:rsid w:val="00BC7199"/>
    <w:rsid w:val="00BC7829"/>
    <w:rsid w:val="00BD1D05"/>
    <w:rsid w:val="00BD28EB"/>
    <w:rsid w:val="00BD4A1E"/>
    <w:rsid w:val="00BD704C"/>
    <w:rsid w:val="00BE00D8"/>
    <w:rsid w:val="00BE3F08"/>
    <w:rsid w:val="00BE6240"/>
    <w:rsid w:val="00BE6F9F"/>
    <w:rsid w:val="00BF0E7E"/>
    <w:rsid w:val="00BF289B"/>
    <w:rsid w:val="00BF3E9E"/>
    <w:rsid w:val="00BF77AC"/>
    <w:rsid w:val="00C04B19"/>
    <w:rsid w:val="00C050B2"/>
    <w:rsid w:val="00C07057"/>
    <w:rsid w:val="00C127FE"/>
    <w:rsid w:val="00C13403"/>
    <w:rsid w:val="00C15794"/>
    <w:rsid w:val="00C21387"/>
    <w:rsid w:val="00C22548"/>
    <w:rsid w:val="00C23211"/>
    <w:rsid w:val="00C23F94"/>
    <w:rsid w:val="00C24C2B"/>
    <w:rsid w:val="00C25124"/>
    <w:rsid w:val="00C2588C"/>
    <w:rsid w:val="00C31B34"/>
    <w:rsid w:val="00C323C5"/>
    <w:rsid w:val="00C32E06"/>
    <w:rsid w:val="00C342A6"/>
    <w:rsid w:val="00C34AED"/>
    <w:rsid w:val="00C35F02"/>
    <w:rsid w:val="00C365A5"/>
    <w:rsid w:val="00C37785"/>
    <w:rsid w:val="00C3798A"/>
    <w:rsid w:val="00C40D15"/>
    <w:rsid w:val="00C41A34"/>
    <w:rsid w:val="00C42FFB"/>
    <w:rsid w:val="00C44BB4"/>
    <w:rsid w:val="00C51947"/>
    <w:rsid w:val="00C51AF5"/>
    <w:rsid w:val="00C5635D"/>
    <w:rsid w:val="00C610CD"/>
    <w:rsid w:val="00C66274"/>
    <w:rsid w:val="00C6744D"/>
    <w:rsid w:val="00C67689"/>
    <w:rsid w:val="00C67E89"/>
    <w:rsid w:val="00C7059B"/>
    <w:rsid w:val="00C7236E"/>
    <w:rsid w:val="00C76B2B"/>
    <w:rsid w:val="00C86F98"/>
    <w:rsid w:val="00C87360"/>
    <w:rsid w:val="00C956C7"/>
    <w:rsid w:val="00C9631F"/>
    <w:rsid w:val="00CA615C"/>
    <w:rsid w:val="00CA61D1"/>
    <w:rsid w:val="00CA6707"/>
    <w:rsid w:val="00CA77A4"/>
    <w:rsid w:val="00CB2BCE"/>
    <w:rsid w:val="00CB36F0"/>
    <w:rsid w:val="00CB47C8"/>
    <w:rsid w:val="00CC20A3"/>
    <w:rsid w:val="00CC5015"/>
    <w:rsid w:val="00CC777A"/>
    <w:rsid w:val="00CC7E6F"/>
    <w:rsid w:val="00CD4D3E"/>
    <w:rsid w:val="00CD600D"/>
    <w:rsid w:val="00CD694D"/>
    <w:rsid w:val="00CE4D57"/>
    <w:rsid w:val="00CE5F46"/>
    <w:rsid w:val="00CE728D"/>
    <w:rsid w:val="00D02793"/>
    <w:rsid w:val="00D0327D"/>
    <w:rsid w:val="00D06EAD"/>
    <w:rsid w:val="00D072FF"/>
    <w:rsid w:val="00D1234A"/>
    <w:rsid w:val="00D13FE6"/>
    <w:rsid w:val="00D150C6"/>
    <w:rsid w:val="00D15468"/>
    <w:rsid w:val="00D16E19"/>
    <w:rsid w:val="00D20C5F"/>
    <w:rsid w:val="00D24EAE"/>
    <w:rsid w:val="00D300B9"/>
    <w:rsid w:val="00D32C34"/>
    <w:rsid w:val="00D3378B"/>
    <w:rsid w:val="00D33DF7"/>
    <w:rsid w:val="00D40B31"/>
    <w:rsid w:val="00D422EB"/>
    <w:rsid w:val="00D46E4F"/>
    <w:rsid w:val="00D51953"/>
    <w:rsid w:val="00D53EF6"/>
    <w:rsid w:val="00D5741D"/>
    <w:rsid w:val="00D578DC"/>
    <w:rsid w:val="00D60C5A"/>
    <w:rsid w:val="00D62C2E"/>
    <w:rsid w:val="00D66C65"/>
    <w:rsid w:val="00D67E12"/>
    <w:rsid w:val="00D714CF"/>
    <w:rsid w:val="00D74705"/>
    <w:rsid w:val="00D75CA1"/>
    <w:rsid w:val="00D76622"/>
    <w:rsid w:val="00D77131"/>
    <w:rsid w:val="00D8421A"/>
    <w:rsid w:val="00D876CD"/>
    <w:rsid w:val="00D8774D"/>
    <w:rsid w:val="00D90ED3"/>
    <w:rsid w:val="00D90F80"/>
    <w:rsid w:val="00D91034"/>
    <w:rsid w:val="00D949E7"/>
    <w:rsid w:val="00D961CD"/>
    <w:rsid w:val="00DA2AEE"/>
    <w:rsid w:val="00DA3233"/>
    <w:rsid w:val="00DA503E"/>
    <w:rsid w:val="00DA5204"/>
    <w:rsid w:val="00DB0C17"/>
    <w:rsid w:val="00DB341E"/>
    <w:rsid w:val="00DB4E98"/>
    <w:rsid w:val="00DB6874"/>
    <w:rsid w:val="00DB69D3"/>
    <w:rsid w:val="00DC1F9E"/>
    <w:rsid w:val="00DC1FCB"/>
    <w:rsid w:val="00DC2375"/>
    <w:rsid w:val="00DC277B"/>
    <w:rsid w:val="00DC31F9"/>
    <w:rsid w:val="00DC3B9C"/>
    <w:rsid w:val="00DC3BE7"/>
    <w:rsid w:val="00DC58FC"/>
    <w:rsid w:val="00DC59F9"/>
    <w:rsid w:val="00DD3E1E"/>
    <w:rsid w:val="00DD4820"/>
    <w:rsid w:val="00DE12F5"/>
    <w:rsid w:val="00DE3645"/>
    <w:rsid w:val="00DF5D9E"/>
    <w:rsid w:val="00DF79F7"/>
    <w:rsid w:val="00E00C3B"/>
    <w:rsid w:val="00E0126A"/>
    <w:rsid w:val="00E02B4F"/>
    <w:rsid w:val="00E02D99"/>
    <w:rsid w:val="00E04216"/>
    <w:rsid w:val="00E06F42"/>
    <w:rsid w:val="00E07420"/>
    <w:rsid w:val="00E132C3"/>
    <w:rsid w:val="00E133B8"/>
    <w:rsid w:val="00E13FFA"/>
    <w:rsid w:val="00E17401"/>
    <w:rsid w:val="00E2038F"/>
    <w:rsid w:val="00E2739B"/>
    <w:rsid w:val="00E31572"/>
    <w:rsid w:val="00E31AA6"/>
    <w:rsid w:val="00E3714E"/>
    <w:rsid w:val="00E4152E"/>
    <w:rsid w:val="00E42B80"/>
    <w:rsid w:val="00E444C3"/>
    <w:rsid w:val="00E46E60"/>
    <w:rsid w:val="00E505F3"/>
    <w:rsid w:val="00E51094"/>
    <w:rsid w:val="00E522BB"/>
    <w:rsid w:val="00E53C1C"/>
    <w:rsid w:val="00E638A4"/>
    <w:rsid w:val="00E64DE2"/>
    <w:rsid w:val="00E65369"/>
    <w:rsid w:val="00E65E38"/>
    <w:rsid w:val="00E714A9"/>
    <w:rsid w:val="00E72451"/>
    <w:rsid w:val="00E73F19"/>
    <w:rsid w:val="00E7460A"/>
    <w:rsid w:val="00E7776B"/>
    <w:rsid w:val="00E77D29"/>
    <w:rsid w:val="00E826D5"/>
    <w:rsid w:val="00E82C6C"/>
    <w:rsid w:val="00E8428A"/>
    <w:rsid w:val="00E84357"/>
    <w:rsid w:val="00E875B0"/>
    <w:rsid w:val="00E90E87"/>
    <w:rsid w:val="00E9142D"/>
    <w:rsid w:val="00EA0C5F"/>
    <w:rsid w:val="00EA1C1C"/>
    <w:rsid w:val="00EA4B87"/>
    <w:rsid w:val="00EA617E"/>
    <w:rsid w:val="00EA6366"/>
    <w:rsid w:val="00EA6C27"/>
    <w:rsid w:val="00EB1210"/>
    <w:rsid w:val="00EB5C24"/>
    <w:rsid w:val="00EC2757"/>
    <w:rsid w:val="00EC36AB"/>
    <w:rsid w:val="00EC41B3"/>
    <w:rsid w:val="00EC5905"/>
    <w:rsid w:val="00ED0F9E"/>
    <w:rsid w:val="00ED3DF9"/>
    <w:rsid w:val="00EE0988"/>
    <w:rsid w:val="00EE2A4A"/>
    <w:rsid w:val="00EE68A4"/>
    <w:rsid w:val="00EE7FDE"/>
    <w:rsid w:val="00EF007C"/>
    <w:rsid w:val="00EF3D5B"/>
    <w:rsid w:val="00F02B73"/>
    <w:rsid w:val="00F04258"/>
    <w:rsid w:val="00F04F56"/>
    <w:rsid w:val="00F069D2"/>
    <w:rsid w:val="00F1022B"/>
    <w:rsid w:val="00F1051F"/>
    <w:rsid w:val="00F11071"/>
    <w:rsid w:val="00F116E8"/>
    <w:rsid w:val="00F127F4"/>
    <w:rsid w:val="00F2508C"/>
    <w:rsid w:val="00F261FE"/>
    <w:rsid w:val="00F3484D"/>
    <w:rsid w:val="00F35FA7"/>
    <w:rsid w:val="00F37BB3"/>
    <w:rsid w:val="00F452E0"/>
    <w:rsid w:val="00F55EE4"/>
    <w:rsid w:val="00F60051"/>
    <w:rsid w:val="00F61569"/>
    <w:rsid w:val="00F622FD"/>
    <w:rsid w:val="00F651FC"/>
    <w:rsid w:val="00F6605C"/>
    <w:rsid w:val="00F669EF"/>
    <w:rsid w:val="00F72160"/>
    <w:rsid w:val="00F7435B"/>
    <w:rsid w:val="00F76154"/>
    <w:rsid w:val="00F76838"/>
    <w:rsid w:val="00F77476"/>
    <w:rsid w:val="00F814D7"/>
    <w:rsid w:val="00F82244"/>
    <w:rsid w:val="00F82461"/>
    <w:rsid w:val="00F83213"/>
    <w:rsid w:val="00F8680E"/>
    <w:rsid w:val="00F86A8C"/>
    <w:rsid w:val="00F87E62"/>
    <w:rsid w:val="00F90B27"/>
    <w:rsid w:val="00F92F9D"/>
    <w:rsid w:val="00F939CC"/>
    <w:rsid w:val="00F94315"/>
    <w:rsid w:val="00F944C0"/>
    <w:rsid w:val="00FA0C2D"/>
    <w:rsid w:val="00FA1E04"/>
    <w:rsid w:val="00FB2A11"/>
    <w:rsid w:val="00FB3C32"/>
    <w:rsid w:val="00FB6D4B"/>
    <w:rsid w:val="00FC06EC"/>
    <w:rsid w:val="00FC1785"/>
    <w:rsid w:val="00FC396F"/>
    <w:rsid w:val="00FC39DC"/>
    <w:rsid w:val="00FC3AA7"/>
    <w:rsid w:val="00FC628E"/>
    <w:rsid w:val="00FD0A56"/>
    <w:rsid w:val="00FE26F1"/>
    <w:rsid w:val="00FF3ABC"/>
    <w:rsid w:val="00FF496B"/>
    <w:rsid w:val="00FF5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AAB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56C5D"/>
    <w:rPr>
      <w:color w:val="0000FF"/>
      <w:u w:val="single"/>
    </w:rPr>
  </w:style>
  <w:style w:type="paragraph" w:styleId="NormalWeb">
    <w:name w:val="Normal (Web)"/>
    <w:basedOn w:val="Normal"/>
    <w:uiPriority w:val="99"/>
    <w:rsid w:val="00756C5D"/>
    <w:pPr>
      <w:spacing w:before="100" w:beforeAutospacing="1" w:after="100" w:afterAutospacing="1"/>
    </w:pPr>
  </w:style>
  <w:style w:type="paragraph" w:customStyle="1" w:styleId="1-Baslk">
    <w:name w:val="1-Baslık"/>
    <w:uiPriority w:val="99"/>
    <w:rsid w:val="00756C5D"/>
    <w:pPr>
      <w:tabs>
        <w:tab w:val="left" w:pos="566"/>
      </w:tabs>
    </w:pPr>
    <w:rPr>
      <w:rFonts w:eastAsia="ヒラギノ明朝 Pro W3" w:hAnsi="Times"/>
      <w:u w:val="single"/>
      <w:lang w:eastAsia="en-US"/>
    </w:rPr>
  </w:style>
  <w:style w:type="paragraph" w:customStyle="1" w:styleId="2-OrtaBaslk">
    <w:name w:val="2-Orta Baslık"/>
    <w:uiPriority w:val="99"/>
    <w:rsid w:val="00756C5D"/>
    <w:pPr>
      <w:jc w:val="center"/>
    </w:pPr>
    <w:rPr>
      <w:rFonts w:eastAsia="ヒラギノ明朝 Pro W3" w:hAnsi="Times"/>
      <w:b/>
      <w:bCs/>
      <w:sz w:val="19"/>
      <w:szCs w:val="19"/>
      <w:lang w:eastAsia="en-US"/>
    </w:rPr>
  </w:style>
  <w:style w:type="paragraph" w:customStyle="1" w:styleId="3-NormalYaz">
    <w:name w:val="3-Normal Yazı"/>
    <w:uiPriority w:val="99"/>
    <w:rsid w:val="00756C5D"/>
    <w:pPr>
      <w:tabs>
        <w:tab w:val="left" w:pos="566"/>
      </w:tabs>
      <w:jc w:val="both"/>
    </w:pPr>
    <w:rPr>
      <w:rFonts w:eastAsia="ヒラギノ明朝 Pro W3" w:hAnsi="Times"/>
      <w:sz w:val="19"/>
      <w:szCs w:val="19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AE6C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E6C7A"/>
    <w:rPr>
      <w:rFonts w:ascii="Tahoma" w:hAnsi="Tahoma" w:cs="Tahoma"/>
      <w:sz w:val="16"/>
      <w:szCs w:val="16"/>
    </w:rPr>
  </w:style>
  <w:style w:type="character" w:customStyle="1" w:styleId="Normal1">
    <w:name w:val="Normal1"/>
    <w:uiPriority w:val="99"/>
    <w:rsid w:val="00623773"/>
    <w:rPr>
      <w:rFonts w:ascii="Times New Roman" w:hAnsi="Times New Roman" w:cs="Times New Roman"/>
      <w:sz w:val="24"/>
      <w:szCs w:val="24"/>
      <w:lang w:val="en-GB"/>
    </w:rPr>
  </w:style>
  <w:style w:type="paragraph" w:customStyle="1" w:styleId="3-normalyaz0">
    <w:name w:val="3-normalyaz"/>
    <w:basedOn w:val="Normal"/>
    <w:uiPriority w:val="99"/>
    <w:rsid w:val="00B71D19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7F06E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F06E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06E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F06E8"/>
    <w:rPr>
      <w:sz w:val="24"/>
      <w:szCs w:val="24"/>
    </w:rPr>
  </w:style>
  <w:style w:type="paragraph" w:styleId="ListParagraph">
    <w:name w:val="List Paragraph"/>
    <w:basedOn w:val="Normal"/>
    <w:uiPriority w:val="99"/>
    <w:qFormat/>
    <w:rsid w:val="00320290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normal10">
    <w:name w:val="normal1"/>
    <w:uiPriority w:val="99"/>
    <w:rsid w:val="00104945"/>
  </w:style>
  <w:style w:type="paragraph" w:customStyle="1" w:styleId="Default">
    <w:name w:val="Default"/>
    <w:uiPriority w:val="99"/>
    <w:rsid w:val="00293D6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earchword">
    <w:name w:val="searchword"/>
    <w:basedOn w:val="DefaultParagraphFont"/>
    <w:uiPriority w:val="99"/>
    <w:rsid w:val="00F76154"/>
  </w:style>
  <w:style w:type="paragraph" w:customStyle="1" w:styleId="AralkYok1">
    <w:name w:val="Aralık Yok1"/>
    <w:uiPriority w:val="99"/>
    <w:rsid w:val="00EA1C1C"/>
    <w:rPr>
      <w:rFonts w:ascii="Calibri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994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4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9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9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9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994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994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4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12</Pages>
  <Words>1988</Words>
  <Characters>11332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İŞ SAĞLIĞI VE GÜVENLİĞİ HİZMETLERİ YÖNETMELİĞİ TASLAĞI</dc:title>
  <dc:subject/>
  <dc:creator>pc</dc:creator>
  <cp:keywords/>
  <dc:description/>
  <cp:lastModifiedBy>XP</cp:lastModifiedBy>
  <cp:revision>2</cp:revision>
  <cp:lastPrinted>2012-10-05T09:29:00Z</cp:lastPrinted>
  <dcterms:created xsi:type="dcterms:W3CDTF">2013-01-16T13:52:00Z</dcterms:created>
  <dcterms:modified xsi:type="dcterms:W3CDTF">2013-01-16T13:52:00Z</dcterms:modified>
</cp:coreProperties>
</file>